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850342583"/>
        <w:lock w:val="contentLocked"/>
        <w:placeholder>
          <w:docPart w:val="DefaultPlaceholder_-1854013440"/>
        </w:placeholder>
        <w:group/>
      </w:sdtPr>
      <w:sdtEndPr>
        <w:rPr>
          <w:rFonts w:ascii="Geogrotesque Rg" w:hAnsi="Geogrotesque Rg" w:cs="Arial"/>
          <w:color w:val="7F7F7F" w:themeColor="text1" w:themeTint="80"/>
          <w:sz w:val="24"/>
          <w:szCs w:val="32"/>
        </w:rPr>
      </w:sdtEndPr>
      <w:sdtContent>
        <w:bookmarkStart w:id="0" w:name="_GoBack" w:displacedByCustomXml="prev"/>
        <w:p w14:paraId="5A74D23F" w14:textId="5B6256CA" w:rsidR="004C64FE" w:rsidRDefault="00CB78DE">
          <w:r>
            <w:rPr>
              <w:rFonts w:ascii="Geogrotesque Rg" w:hAnsi="Geogrotesque Rg"/>
              <w:b/>
              <w:noProof/>
            </w:rPr>
            <w:drawing>
              <wp:anchor distT="0" distB="0" distL="114300" distR="114300" simplePos="0" relativeHeight="251662336" behindDoc="1" locked="0" layoutInCell="1" allowOverlap="1" wp14:anchorId="58CCA069" wp14:editId="3D32C21F">
                <wp:simplePos x="0" y="0"/>
                <wp:positionH relativeFrom="column">
                  <wp:posOffset>-899795</wp:posOffset>
                </wp:positionH>
                <wp:positionV relativeFrom="paragraph">
                  <wp:posOffset>6165850</wp:posOffset>
                </wp:positionV>
                <wp:extent cx="7561580" cy="2903220"/>
                <wp:effectExtent l="0" t="0" r="1270" b="0"/>
                <wp:wrapTight wrapText="bothSides">
                  <wp:wrapPolygon edited="0">
                    <wp:start x="0" y="0"/>
                    <wp:lineTo x="0" y="21402"/>
                    <wp:lineTo x="21549" y="21402"/>
                    <wp:lineTo x="21549" y="0"/>
                    <wp:lineTo x="0" y="0"/>
                  </wp:wrapPolygon>
                </wp:wrapTight>
                <wp:docPr id="14" name="Grafik 14" descr="Ein Bild, das draußen, Wasser, Himmel, Strand enthält.&#10;&#10;Mit sehr hoher Zuverlässigkeit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shutterstock_526006348.jp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808"/>
                        <a:stretch/>
                      </pic:blipFill>
                      <pic:spPr bwMode="auto">
                        <a:xfrm>
                          <a:off x="0" y="0"/>
                          <a:ext cx="7561580" cy="2903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B78DE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F4E0144" wp14:editId="4E937E05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5760000" cy="1562400"/>
                <wp:effectExtent l="0" t="0" r="0" b="0"/>
                <wp:wrapTight wrapText="bothSides">
                  <wp:wrapPolygon edited="0">
                    <wp:start x="12217" y="0"/>
                    <wp:lineTo x="0" y="1580"/>
                    <wp:lineTo x="0" y="21337"/>
                    <wp:lineTo x="21505" y="21337"/>
                    <wp:lineTo x="21505" y="4741"/>
                    <wp:lineTo x="15718" y="3951"/>
                    <wp:lineTo x="15646" y="1317"/>
                    <wp:lineTo x="13432" y="0"/>
                    <wp:lineTo x="12217" y="0"/>
                  </wp:wrapPolygon>
                </wp:wrapTight>
                <wp:docPr id="24" name="Grafi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5ED03-109B-4442-82D1-19DE502B267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Grafik 23">
                          <a:extLst>
                            <a:ext uri="{FF2B5EF4-FFF2-40B4-BE49-F238E27FC236}">
                              <a16:creationId xmlns:a16="http://schemas.microsoft.com/office/drawing/2014/main" id="{B1E5ED03-109B-4442-82D1-19DE502B267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0" cy="156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EB29ADF" w14:textId="77777777" w:rsidR="00CB78DE" w:rsidRDefault="00CB78DE"/>
        <w:p w14:paraId="34EC2AA3" w14:textId="77777777" w:rsidR="00CB78DE" w:rsidRDefault="00CB78DE"/>
        <w:p w14:paraId="632C8FF2" w14:textId="77777777" w:rsidR="00CB78DE" w:rsidRDefault="00CB78DE"/>
        <w:p w14:paraId="3F9B23DC" w14:textId="77777777" w:rsidR="00CB78DE" w:rsidRDefault="00CB78DE"/>
        <w:p w14:paraId="3DBB8CCF" w14:textId="77777777" w:rsidR="00CB78DE" w:rsidRDefault="00CB78DE"/>
        <w:p w14:paraId="5F15AB87" w14:textId="77777777" w:rsidR="00CB78DE" w:rsidRDefault="00CB78DE"/>
        <w:p w14:paraId="5D623B13" w14:textId="77777777" w:rsidR="00CB78DE" w:rsidRDefault="00CB78DE">
          <w:r w:rsidRPr="00CB78DE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B566A60" wp14:editId="0D3B8F37">
                <wp:simplePos x="0" y="0"/>
                <wp:positionH relativeFrom="column">
                  <wp:posOffset>2360930</wp:posOffset>
                </wp:positionH>
                <wp:positionV relativeFrom="paragraph">
                  <wp:posOffset>71120</wp:posOffset>
                </wp:positionV>
                <wp:extent cx="1208411" cy="1208411"/>
                <wp:effectExtent l="0" t="0" r="0" b="0"/>
                <wp:wrapNone/>
                <wp:docPr id="4098" name="Picture 2" descr="Bildergebnis für icon partner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BDE854-51C7-41C7-9366-928E3A815CE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" name="Picture 2" descr="Bildergebnis für icon partner">
                          <a:extLst>
                            <a:ext uri="{FF2B5EF4-FFF2-40B4-BE49-F238E27FC236}">
                              <a16:creationId xmlns:a16="http://schemas.microsoft.com/office/drawing/2014/main" id="{43BDE854-51C7-41C7-9366-928E3A815CE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8411" cy="12084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1C812A5C" w14:textId="77777777" w:rsidR="00CB78DE" w:rsidRDefault="00CB78DE"/>
        <w:p w14:paraId="2242D8D3" w14:textId="77777777" w:rsidR="00CB78DE" w:rsidRDefault="00CB78DE"/>
        <w:p w14:paraId="7984E27A" w14:textId="77777777" w:rsidR="00CB78DE" w:rsidRDefault="00CB78DE"/>
        <w:p w14:paraId="79F15BA0" w14:textId="77777777" w:rsidR="00CB78DE" w:rsidRDefault="00CB78DE"/>
        <w:p w14:paraId="3B550C53" w14:textId="77777777" w:rsidR="00CB78DE" w:rsidRDefault="00CB78DE"/>
        <w:p w14:paraId="48C6A817" w14:textId="77777777" w:rsidR="00CB78DE" w:rsidRDefault="00CB78DE"/>
        <w:p w14:paraId="082B4F54" w14:textId="77777777" w:rsidR="00CB78DE" w:rsidRDefault="00CB78DE"/>
        <w:p w14:paraId="008EFC3F" w14:textId="77777777" w:rsidR="00CB78DE" w:rsidRDefault="00CB78DE"/>
        <w:p w14:paraId="086FAF3E" w14:textId="77777777" w:rsidR="00CB78DE" w:rsidRDefault="00CB78DE"/>
        <w:p w14:paraId="3FA29366" w14:textId="77777777" w:rsidR="00CB78DE" w:rsidRDefault="00CB78DE" w:rsidP="00CB78DE">
          <w:pPr>
            <w:rPr>
              <w:rFonts w:ascii="Geogrotesque Rg" w:hAnsi="Geogrotesque Rg"/>
              <w:b/>
              <w:color w:val="767171" w:themeColor="background2" w:themeShade="80"/>
              <w:sz w:val="48"/>
              <w:szCs w:val="48"/>
            </w:rPr>
          </w:pPr>
          <w:r>
            <w:rPr>
              <w:rFonts w:ascii="Geogrotesque Rg" w:hAnsi="Geogrotesque Rg"/>
              <w:b/>
              <w:color w:val="767171" w:themeColor="background2" w:themeShade="80"/>
              <w:sz w:val="48"/>
              <w:szCs w:val="48"/>
            </w:rPr>
            <w:lastRenderedPageBreak/>
            <w:t>Partnerprofil</w:t>
          </w:r>
        </w:p>
        <w:p w14:paraId="5AFD8609" w14:textId="77777777" w:rsidR="00CB78DE" w:rsidRPr="00BD01E0" w:rsidRDefault="00CB78DE" w:rsidP="00CB78DE">
          <w:pPr>
            <w:spacing w:after="0"/>
            <w:rPr>
              <w:rFonts w:ascii="Geogrotesque Rg" w:hAnsi="Geogrotesque Rg"/>
              <w:b/>
              <w:color w:val="767171" w:themeColor="background2" w:themeShade="80"/>
              <w:sz w:val="40"/>
              <w:szCs w:val="48"/>
            </w:rPr>
          </w:pPr>
          <w:r w:rsidRPr="00BD01E0">
            <w:rPr>
              <w:rFonts w:ascii="Geogrotesque Rg" w:hAnsi="Geogrotesque Rg"/>
              <w:b/>
              <w:color w:val="767171" w:themeColor="background2" w:themeShade="80"/>
              <w:sz w:val="40"/>
              <w:szCs w:val="48"/>
            </w:rPr>
            <w:t>We Provide You Change</w:t>
          </w:r>
        </w:p>
        <w:p w14:paraId="4B0BDE7C" w14:textId="77777777" w:rsidR="00CB78DE" w:rsidRDefault="00CB78DE" w:rsidP="00CB78DE">
          <w:pPr>
            <w:spacing w:after="0"/>
            <w:rPr>
              <w:rFonts w:ascii="Geogrotesque Rg" w:hAnsi="Geogrotesque Rg"/>
              <w:color w:val="767171" w:themeColor="background2" w:themeShade="80"/>
              <w:sz w:val="40"/>
              <w:szCs w:val="40"/>
            </w:rPr>
          </w:pPr>
          <w:r w:rsidRPr="006E0B0D">
            <w:rPr>
              <w:rFonts w:ascii="Geogrotesque Rg" w:hAnsi="Geogrotesque Rg"/>
              <w:color w:val="767171" w:themeColor="background2" w:themeShade="80"/>
              <w:sz w:val="40"/>
              <w:szCs w:val="40"/>
            </w:rPr>
            <w:t>Gemeinsam für mehr Gesundheit. Für alle. Überall</w:t>
          </w:r>
          <w:r w:rsidR="00BD01E0">
            <w:rPr>
              <w:rFonts w:ascii="Geogrotesque Rg" w:hAnsi="Geogrotesque Rg"/>
              <w:color w:val="767171" w:themeColor="background2" w:themeShade="80"/>
              <w:sz w:val="40"/>
              <w:szCs w:val="40"/>
            </w:rPr>
            <w:t>.</w:t>
          </w:r>
        </w:p>
        <w:p w14:paraId="2163255F" w14:textId="77777777" w:rsidR="00CB78DE" w:rsidRPr="006E0B0D" w:rsidRDefault="00CB78DE" w:rsidP="00CB78DE">
          <w:pPr>
            <w:spacing w:after="0"/>
            <w:rPr>
              <w:rFonts w:ascii="Geogrotesque Rg" w:hAnsi="Geogrotesque Rg"/>
              <w:color w:val="767171" w:themeColor="background2" w:themeShade="80"/>
              <w:sz w:val="40"/>
              <w:szCs w:val="40"/>
            </w:rPr>
          </w:pPr>
        </w:p>
        <w:p w14:paraId="739D7DAF" w14:textId="77777777" w:rsidR="00CB78DE" w:rsidRDefault="00CB78DE" w:rsidP="00CB78DE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 w:rsidRPr="00CB78DE"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40F1D625" wp14:editId="18B126E1">
                <wp:simplePos x="0" y="0"/>
                <wp:positionH relativeFrom="column">
                  <wp:posOffset>3371850</wp:posOffset>
                </wp:positionH>
                <wp:positionV relativeFrom="paragraph">
                  <wp:posOffset>795655</wp:posOffset>
                </wp:positionV>
                <wp:extent cx="2409825" cy="2409825"/>
                <wp:effectExtent l="0" t="0" r="9525" b="9525"/>
                <wp:wrapTight wrapText="bothSides">
                  <wp:wrapPolygon edited="0">
                    <wp:start x="8538" y="0"/>
                    <wp:lineTo x="7172" y="171"/>
                    <wp:lineTo x="3074" y="2220"/>
                    <wp:lineTo x="2391" y="3586"/>
                    <wp:lineTo x="854" y="5464"/>
                    <wp:lineTo x="0" y="8025"/>
                    <wp:lineTo x="0" y="13660"/>
                    <wp:lineTo x="1195" y="16392"/>
                    <wp:lineTo x="3415" y="19466"/>
                    <wp:lineTo x="7684" y="21515"/>
                    <wp:lineTo x="8538" y="21515"/>
                    <wp:lineTo x="12977" y="21515"/>
                    <wp:lineTo x="13831" y="21515"/>
                    <wp:lineTo x="18100" y="19466"/>
                    <wp:lineTo x="20319" y="16392"/>
                    <wp:lineTo x="21515" y="13660"/>
                    <wp:lineTo x="21515" y="8025"/>
                    <wp:lineTo x="20661" y="5464"/>
                    <wp:lineTo x="18612" y="2903"/>
                    <wp:lineTo x="18441" y="2220"/>
                    <wp:lineTo x="14343" y="171"/>
                    <wp:lineTo x="12977" y="0"/>
                    <wp:lineTo x="8538" y="0"/>
                  </wp:wrapPolygon>
                </wp:wrapTight>
                <wp:docPr id="1" name="Grafik 1" descr="Kamera, Abzeichen, Wohnung, Clipart, Jahrgang, Ro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amera, Abzeichen, Wohnung, Clipart, Jahrgang, Ro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9825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Um eine optimale</w:t>
          </w:r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Kooperationsarbeit sowie</w:t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Vermittlung zwischen Unternehmen und Partnern gewährleisten zu können, benötigen wir noch einige Informationen von Ihnen. </w:t>
          </w:r>
          <w:r w:rsidRPr="00E51D88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Das Ausfüllen der Daten erfolgt </w:t>
          </w:r>
          <w:r w:rsidR="00703679" w:rsidRPr="00E51D88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natürlich </w:t>
          </w:r>
          <w:r w:rsidRPr="00E51D88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freiwillig</w:t>
          </w:r>
          <w:r w:rsidR="00703679" w:rsidRPr="00E51D88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!</w:t>
          </w:r>
          <w:r w:rsidR="005A23C9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r w:rsidR="005A23C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Wenn Sie bestimmte Angaben nicht machen </w:t>
          </w:r>
          <w:r w:rsidR="00BD01E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möchten</w:t>
          </w:r>
          <w:r w:rsidR="00B157B2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, ist das völlig in Ordnung.</w:t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B157B2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Allerdings</w:t>
          </w:r>
          <w:r w:rsidR="00BD01E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ist zu sagen,</w:t>
          </w:r>
          <w:r w:rsidR="00B157B2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j</w:t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e mehr Angaben Sie machen, dest</w:t>
          </w:r>
          <w:r w:rsidR="00BD01E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o</w:t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E93ED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gezielte</w:t>
          </w:r>
          <w:r w:rsidR="00BD01E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re</w:t>
          </w:r>
          <w:r w:rsidR="00E93ED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Auft</w:t>
          </w:r>
          <w:r w:rsidR="00D524B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r</w:t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äg</w:t>
          </w:r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e</w:t>
          </w:r>
          <w:r w:rsidRPr="0009457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können</w:t>
          </w:r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wir dann speziell </w:t>
          </w:r>
          <w:r w:rsidR="00ED36DD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mit Ihnen vereinbaren</w:t>
          </w:r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.</w:t>
          </w:r>
        </w:p>
        <w:p w14:paraId="7BEB8A0C" w14:textId="77777777" w:rsidR="006722BA" w:rsidRDefault="006722BA" w:rsidP="00CB78DE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161BE8B8" w14:textId="77777777" w:rsidR="006722BA" w:rsidRPr="006722BA" w:rsidRDefault="006722BA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6722BA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Organisation</w:t>
          </w:r>
          <w: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/</w:t>
          </w:r>
          <w:r w:rsidR="002F5B6D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F</w:t>
          </w:r>
          <w:r w:rsidRPr="006722BA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irmenname:</w:t>
          </w:r>
          <w:r w:rsidR="002017F4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-410545285"/>
              <w:placeholder>
                <w:docPart w:val="5CCDA3D2123B443785905FBA25E8513A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47BBA626" w14:textId="77777777" w:rsidR="00CB78DE" w:rsidRPr="00094577" w:rsidRDefault="00CB78DE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Name:</w:t>
          </w:r>
          <w:r w:rsidR="00D07236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957839798"/>
              <w:placeholder>
                <w:docPart w:val="1F90C34B8F064D70A9701B181456E015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04E1C857" w14:textId="77777777" w:rsidR="00CB78DE" w:rsidRPr="00094577" w:rsidRDefault="00CB78DE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Vorname:</w:t>
          </w:r>
          <w:r w:rsidR="00D07236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-1969581920"/>
              <w:placeholder>
                <w:docPart w:val="F0948C1FC79C4F47980FEA739A0E1F0D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64CF5E7C" w14:textId="77777777" w:rsidR="00CB78DE" w:rsidRPr="00094577" w:rsidRDefault="00CB78DE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Straße:</w:t>
          </w:r>
          <w:r w:rsidRPr="00094577">
            <w:rPr>
              <w:rFonts w:ascii="Geogrotesque Rg" w:hAnsi="Geogrotesque Rg"/>
              <w:b/>
              <w:noProof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noProof/>
                <w:color w:val="767171" w:themeColor="background2" w:themeShade="80"/>
                <w:sz w:val="24"/>
                <w:szCs w:val="24"/>
              </w:rPr>
              <w:id w:val="-248506024"/>
              <w:placeholder>
                <w:docPart w:val="134721D4B73242CA935A1446B00D04F4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0268B3AF" w14:textId="77777777" w:rsidR="00CB78DE" w:rsidRPr="00094577" w:rsidRDefault="00CB78DE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P</w:t>
          </w:r>
          <w:r w:rsidR="00ED36DD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LZ</w:t>
          </w:r>
          <w:r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, Ort:</w:t>
          </w:r>
          <w:r w:rsidR="00D07236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-637110009"/>
              <w:placeholder>
                <w:docPart w:val="4270FEFE507342CAB0F114162BC0CE47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05C204FD" w14:textId="77777777" w:rsidR="00CB78DE" w:rsidRPr="00094577" w:rsidRDefault="00CB78DE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Telefonnummer:</w:t>
          </w:r>
          <w:r w:rsidR="00D07236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666825146"/>
              <w:placeholder>
                <w:docPart w:val="322CEF3AF5C64AE8910BF91396651559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7F460B2A" w14:textId="1CAD925F" w:rsidR="00CB78DE" w:rsidRPr="00094577" w:rsidRDefault="008337A4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CB78DE"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47DA35BD" wp14:editId="0CEF2FE9">
                <wp:simplePos x="0" y="0"/>
                <wp:positionH relativeFrom="column">
                  <wp:posOffset>3940175</wp:posOffset>
                </wp:positionH>
                <wp:positionV relativeFrom="paragraph">
                  <wp:posOffset>160655</wp:posOffset>
                </wp:positionV>
                <wp:extent cx="2409825" cy="2409825"/>
                <wp:effectExtent l="0" t="0" r="9525" b="9525"/>
                <wp:wrapTight wrapText="bothSides">
                  <wp:wrapPolygon edited="0">
                    <wp:start x="8538" y="0"/>
                    <wp:lineTo x="7172" y="171"/>
                    <wp:lineTo x="3074" y="2220"/>
                    <wp:lineTo x="2391" y="3586"/>
                    <wp:lineTo x="854" y="5464"/>
                    <wp:lineTo x="0" y="8025"/>
                    <wp:lineTo x="0" y="13660"/>
                    <wp:lineTo x="1195" y="16392"/>
                    <wp:lineTo x="3415" y="19466"/>
                    <wp:lineTo x="7684" y="21515"/>
                    <wp:lineTo x="8538" y="21515"/>
                    <wp:lineTo x="12977" y="21515"/>
                    <wp:lineTo x="13831" y="21515"/>
                    <wp:lineTo x="18100" y="19466"/>
                    <wp:lineTo x="20319" y="16392"/>
                    <wp:lineTo x="21515" y="13660"/>
                    <wp:lineTo x="21515" y="8025"/>
                    <wp:lineTo x="20661" y="5464"/>
                    <wp:lineTo x="18612" y="2903"/>
                    <wp:lineTo x="18441" y="2220"/>
                    <wp:lineTo x="14343" y="171"/>
                    <wp:lineTo x="12977" y="0"/>
                    <wp:lineTo x="8538" y="0"/>
                  </wp:wrapPolygon>
                </wp:wrapTight>
                <wp:docPr id="10" name="Grafik 10" descr="Kamera, Abzeichen, Wohnung, Clipart, Jahrgang, Ro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amera, Abzeichen, Wohnung, Clipart, Jahrgang, Ro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9825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B78DE"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Handynummer:</w:t>
          </w:r>
          <w:r w:rsidR="00D07236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600002342"/>
              <w:placeholder>
                <w:docPart w:val="4F5B35FDB1C1495893FF85362D47C863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3D27565D" w14:textId="29E04F9A" w:rsidR="00CB78DE" w:rsidRDefault="00CB78DE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094577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>Email:</w:t>
          </w:r>
          <w:r w:rsidR="00D07236"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-1829518224"/>
              <w:placeholder>
                <w:docPart w:val="16C30EE1BDF94FADA7EAF74A7EC669B2"/>
              </w:placeholder>
              <w:showingPlcHdr/>
            </w:sdtPr>
            <w:sdtEndPr/>
            <w:sdtContent>
              <w:r w:rsidR="00ED36DD"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256B5AB0" w14:textId="1FF81123" w:rsidR="008337A4" w:rsidRPr="00094577" w:rsidRDefault="008337A4" w:rsidP="00CB78DE">
          <w:pP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</w:pPr>
          <w:r w:rsidRPr="00CB78DE">
            <w:rPr>
              <w:noProof/>
            </w:rPr>
            <w:drawing>
              <wp:anchor distT="0" distB="0" distL="114300" distR="114300" simplePos="0" relativeHeight="251671552" behindDoc="1" locked="0" layoutInCell="1" allowOverlap="1" wp14:anchorId="494BB69F" wp14:editId="4129B9DA">
                <wp:simplePos x="0" y="0"/>
                <wp:positionH relativeFrom="column">
                  <wp:posOffset>4443730</wp:posOffset>
                </wp:positionH>
                <wp:positionV relativeFrom="paragraph">
                  <wp:posOffset>212090</wp:posOffset>
                </wp:positionV>
                <wp:extent cx="1466850" cy="1143000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21319" y="21240"/>
                    <wp:lineTo x="21319" y="0"/>
                    <wp:lineTo x="0" y="0"/>
                  </wp:wrapPolygon>
                </wp:wrapTight>
                <wp:docPr id="8" name="Grafik 8" descr="Kamera, Abzeichen, Wohnung, Clipart, Jahrgang, Ro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amera, Abzeichen, Wohnung, Clipart, Jahrgang, Ros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print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88" t="13044" r="26086" b="72931"/>
                        <a:stretch/>
                      </pic:blipFill>
                      <pic:spPr bwMode="auto">
                        <a:xfrm>
                          <a:off x="0" y="0"/>
                          <a:ext cx="14668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Geogrotesque Rg" w:hAnsi="Geogrotesque Rg"/>
              <w:b/>
              <w:color w:val="767171" w:themeColor="background2" w:themeShade="80"/>
              <w:sz w:val="24"/>
              <w:szCs w:val="24"/>
            </w:rPr>
            <w:t xml:space="preserve">Webseite: </w:t>
          </w:r>
          <w:sdt>
            <w:sdtPr>
              <w:rPr>
                <w:rFonts w:ascii="Geogrotesque Rg" w:hAnsi="Geogrotesque Rg"/>
                <w:b/>
                <w:color w:val="767171" w:themeColor="background2" w:themeShade="80"/>
                <w:sz w:val="24"/>
                <w:szCs w:val="24"/>
              </w:rPr>
              <w:id w:val="-1698611994"/>
              <w:placeholder>
                <w:docPart w:val="FE88F2858A374600810A9FBD6D0C2900"/>
              </w:placeholder>
              <w:showingPlcHdr/>
            </w:sdtPr>
            <w:sdtEndPr/>
            <w:sdtContent>
              <w:r w:rsidRPr="00D41AB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2929121E" w14:textId="3468EC68" w:rsidR="00CB78DE" w:rsidRDefault="008337A4">
          <w:r w:rsidRPr="00CB78DE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3600" behindDoc="0" locked="0" layoutInCell="1" allowOverlap="1" wp14:anchorId="24DDA5A7" wp14:editId="649FD93F">
                    <wp:simplePos x="0" y="0"/>
                    <wp:positionH relativeFrom="column">
                      <wp:posOffset>4688840</wp:posOffset>
                    </wp:positionH>
                    <wp:positionV relativeFrom="paragraph">
                      <wp:posOffset>221615</wp:posOffset>
                    </wp:positionV>
                    <wp:extent cx="952500" cy="1404620"/>
                    <wp:effectExtent l="0" t="0" r="0" b="0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250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28808" w14:textId="77777777" w:rsidR="00CB78DE" w:rsidRPr="00094577" w:rsidRDefault="00CB78DE" w:rsidP="00CB78DE">
                                <w:pPr>
                                  <w:rPr>
                                    <w:rFonts w:ascii="Geogrotesque Rg" w:hAnsi="Geogrotesque Rg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094577">
                                  <w:rPr>
                                    <w:rFonts w:ascii="Geogrotesque Rg" w:hAnsi="Geogrotesque Rg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Logo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4DDA5A7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369.2pt;margin-top:17.45pt;width: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" filled="f" stroked="f">
                    <v:textbox style="mso-fit-shape-to-text:t">
                      <w:txbxContent>
                        <w:p w14:paraId="32328808" w14:textId="77777777" w:rsidR="00CB78DE" w:rsidRPr="00094577" w:rsidRDefault="00CB78DE" w:rsidP="00CB78DE">
                          <w:pPr>
                            <w:rPr>
                              <w:rFonts w:ascii="Geogrotesque Rg" w:hAnsi="Geogrotesque Rg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4577">
                            <w:rPr>
                              <w:rFonts w:ascii="Geogrotesque Rg" w:hAnsi="Geogrotesque Rg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Logo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D558F0">
            <w:rPr>
              <w:noProof/>
            </w:rPr>
            <w:drawing>
              <wp:anchor distT="0" distB="0" distL="114300" distR="114300" simplePos="0" relativeHeight="251699200" behindDoc="1" locked="0" layoutInCell="1" allowOverlap="1" wp14:anchorId="5F2D4C9E" wp14:editId="4046BAD3">
                <wp:simplePos x="0" y="0"/>
                <wp:positionH relativeFrom="column">
                  <wp:posOffset>2364995</wp:posOffset>
                </wp:positionH>
                <wp:positionV relativeFrom="paragraph">
                  <wp:posOffset>100330</wp:posOffset>
                </wp:positionV>
                <wp:extent cx="1642110" cy="719455"/>
                <wp:effectExtent l="0" t="95250" r="0" b="252095"/>
                <wp:wrapTight wrapText="bothSides">
                  <wp:wrapPolygon edited="0">
                    <wp:start x="19961" y="6043"/>
                    <wp:lineTo x="9890" y="-4264"/>
                    <wp:lineTo x="8309" y="4165"/>
                    <wp:lineTo x="6742" y="2363"/>
                    <wp:lineTo x="4938" y="10535"/>
                    <wp:lineTo x="1805" y="6930"/>
                    <wp:lineTo x="-787" y="17398"/>
                    <wp:lineTo x="1003" y="19457"/>
                    <wp:lineTo x="7175" y="13109"/>
                    <wp:lineTo x="15469" y="12404"/>
                    <wp:lineTo x="15693" y="12661"/>
                    <wp:lineTo x="21188" y="9377"/>
                    <wp:lineTo x="21527" y="7845"/>
                    <wp:lineTo x="19961" y="6043"/>
                  </wp:wrapPolygon>
                </wp:wrapTight>
                <wp:docPr id="23" name="Picture 2" descr="Bildergebnis für icon pfeil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CFFEAC-DFD1-4FC6-9448-EDBF304816E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" descr="Bildergebnis für icon pfeil">
                          <a:extLst>
                            <a:ext uri="{FF2B5EF4-FFF2-40B4-BE49-F238E27FC236}">
                              <a16:creationId xmlns:a16="http://schemas.microsoft.com/office/drawing/2014/main" id="{FACFFEAC-DFD1-4FC6-9448-EDBF304816E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942"/>
                        <a:stretch/>
                      </pic:blipFill>
                      <pic:spPr bwMode="auto">
                        <a:xfrm rot="19994862">
                          <a:off x="0" y="0"/>
                          <a:ext cx="164211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39" behindDoc="0" locked="0" layoutInCell="1" allowOverlap="1" wp14:anchorId="255F0A2C" wp14:editId="6267B589">
                    <wp:simplePos x="0" y="0"/>
                    <wp:positionH relativeFrom="margin">
                      <wp:posOffset>-123825</wp:posOffset>
                    </wp:positionH>
                    <wp:positionV relativeFrom="paragraph">
                      <wp:posOffset>272415</wp:posOffset>
                    </wp:positionV>
                    <wp:extent cx="2646680" cy="1371600"/>
                    <wp:effectExtent l="0" t="0" r="20320" b="19050"/>
                    <wp:wrapSquare wrapText="bothSides"/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6680" cy="1371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83EBE" w14:textId="0679B555" w:rsidR="006722BA" w:rsidRPr="00ED36DD" w:rsidRDefault="009F320B" w:rsidP="00D558F0">
                                <w:pPr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</w:pPr>
                                <w:r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Die </w:t>
                                </w:r>
                                <w:r w:rsidRPr="00513499">
                                  <w:rPr>
                                    <w:rFonts w:ascii="Geogrotesque Rg" w:hAnsi="Geogrotesque Rg"/>
                                    <w:b/>
                                    <w:color w:val="7F7F7F" w:themeColor="text1" w:themeTint="80"/>
                                    <w:sz w:val="24"/>
                                  </w:rPr>
                                  <w:t>Bild- und Logo</w:t>
                                </w:r>
                                <w:r w:rsidR="00D558F0" w:rsidRPr="00513499">
                                  <w:rPr>
                                    <w:rFonts w:ascii="Geogrotesque Rg" w:hAnsi="Geogrotesque Rg"/>
                                    <w:b/>
                                    <w:color w:val="7F7F7F" w:themeColor="text1" w:themeTint="80"/>
                                    <w:sz w:val="24"/>
                                  </w:rPr>
                                  <w:t>datei</w:t>
                                </w:r>
                                <w:r w:rsidR="00D558F0"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 können Sie uns gerne per</w:t>
                                </w:r>
                                <w:r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 Mail </w:t>
                                </w:r>
                                <w:r w:rsidR="003A3230"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>im</w:t>
                                </w:r>
                                <w:r w:rsidR="00D558F0"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 Anhang zusenden</w:t>
                                </w:r>
                                <w:r w:rsidR="00B966F2"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 und wir fügen sie im passenden Format für Sie ein.</w:t>
                                </w:r>
                                <w:r w:rsidR="009B2CE8"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 Optimal ist das Bild i</w:t>
                                </w:r>
                                <w:r w:rsidR="006D05F5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n </w:t>
                                </w:r>
                                <w:r w:rsidR="006D05F5" w:rsidRPr="006D05F5">
                                  <w:rPr>
                                    <w:rFonts w:ascii="Geogrotesque Rg" w:hAnsi="Geogrotesque Rg"/>
                                    <w:b/>
                                    <w:bCs/>
                                    <w:color w:val="7F7F7F" w:themeColor="text1" w:themeTint="80"/>
                                    <w:sz w:val="24"/>
                                  </w:rPr>
                                  <w:t>quadratischem</w:t>
                                </w:r>
                                <w:r w:rsidR="006D05F5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 </w:t>
                                </w:r>
                                <w:r w:rsidR="009B2CE8" w:rsidRPr="00513499">
                                  <w:rPr>
                                    <w:rFonts w:ascii="Geogrotesque Rg" w:hAnsi="Geogrotesque Rg"/>
                                    <w:b/>
                                    <w:color w:val="7F7F7F" w:themeColor="text1" w:themeTint="80"/>
                                    <w:sz w:val="24"/>
                                  </w:rPr>
                                  <w:t>Format</w:t>
                                </w:r>
                                <w:r w:rsidR="006D05F5">
                                  <w:rPr>
                                    <w:rFonts w:ascii="Geogrotesque Rg" w:hAnsi="Geogrotesque Rg"/>
                                    <w:b/>
                                    <w:color w:val="7F7F7F" w:themeColor="text1" w:themeTint="80"/>
                                    <w:sz w:val="24"/>
                                  </w:rPr>
                                  <w:t xml:space="preserve"> </w:t>
                                </w:r>
                                <w:r w:rsidR="009B2CE8"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und </w:t>
                                </w:r>
                                <w:r w:rsidR="006D05F5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>mit</w:t>
                                </w:r>
                                <w:r w:rsidR="009B2CE8" w:rsidRPr="00ED36DD">
                                  <w:rPr>
                                    <w:rFonts w:ascii="Geogrotesque Rg" w:hAnsi="Geogrotesque Rg"/>
                                    <w:color w:val="7F7F7F" w:themeColor="text1" w:themeTint="80"/>
                                    <w:sz w:val="24"/>
                                  </w:rPr>
                                  <w:t xml:space="preserve"> </w:t>
                                </w:r>
                                <w:r w:rsidR="006D05F5">
                                  <w:rPr>
                                    <w:rFonts w:ascii="Geogrotesque Rg" w:hAnsi="Geogrotesque Rg"/>
                                    <w:b/>
                                    <w:color w:val="7F7F7F" w:themeColor="text1" w:themeTint="80"/>
                                    <w:sz w:val="24"/>
                                  </w:rPr>
                                  <w:t>ca. 1000</w:t>
                                </w:r>
                                <w:r w:rsidR="009B2CE8" w:rsidRPr="00513499">
                                  <w:rPr>
                                    <w:rFonts w:ascii="Geogrotesque Rg" w:hAnsi="Geogrotesque Rg"/>
                                    <w:b/>
                                    <w:color w:val="7F7F7F" w:themeColor="text1" w:themeTint="80"/>
                                    <w:sz w:val="24"/>
                                  </w:rPr>
                                  <w:t xml:space="preserve"> Pixel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5F0A2C" id="_x0000_s1027" type="#_x0000_t202" style="position:absolute;margin-left:-9.75pt;margin-top:21.45pt;width:208.4pt;height:108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" filled="f" strokecolor="#747070 [1614]">
                    <v:textbox>
                      <w:txbxContent>
                        <w:p w14:paraId="10683EBE" w14:textId="0679B555" w:rsidR="006722BA" w:rsidRPr="00ED36DD" w:rsidRDefault="009F320B" w:rsidP="00D558F0">
                          <w:pPr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</w:pPr>
                          <w:r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Die </w:t>
                          </w:r>
                          <w:r w:rsidRPr="00513499">
                            <w:rPr>
                              <w:rFonts w:ascii="Geogrotesque Rg" w:hAnsi="Geogrotesque Rg"/>
                              <w:b/>
                              <w:color w:val="7F7F7F" w:themeColor="text1" w:themeTint="80"/>
                              <w:sz w:val="24"/>
                            </w:rPr>
                            <w:t>Bild- und Logo</w:t>
                          </w:r>
                          <w:r w:rsidR="00D558F0" w:rsidRPr="00513499">
                            <w:rPr>
                              <w:rFonts w:ascii="Geogrotesque Rg" w:hAnsi="Geogrotesque Rg"/>
                              <w:b/>
                              <w:color w:val="7F7F7F" w:themeColor="text1" w:themeTint="80"/>
                              <w:sz w:val="24"/>
                            </w:rPr>
                            <w:t>datei</w:t>
                          </w:r>
                          <w:r w:rsidR="00D558F0"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 können Sie uns gerne per</w:t>
                          </w:r>
                          <w:r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 Mail </w:t>
                          </w:r>
                          <w:r w:rsidR="003A3230"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>im</w:t>
                          </w:r>
                          <w:r w:rsidR="00D558F0"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 Anhang zusenden</w:t>
                          </w:r>
                          <w:r w:rsidR="00B966F2"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 und wir fügen sie im passenden Format für Sie ein.</w:t>
                          </w:r>
                          <w:r w:rsidR="009B2CE8"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 Optimal ist das Bild i</w:t>
                          </w:r>
                          <w:r w:rsidR="006D05F5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n </w:t>
                          </w:r>
                          <w:r w:rsidR="006D05F5" w:rsidRPr="006D05F5">
                            <w:rPr>
                              <w:rFonts w:ascii="Geogrotesque Rg" w:hAnsi="Geogrotesque Rg"/>
                              <w:b/>
                              <w:bCs/>
                              <w:color w:val="7F7F7F" w:themeColor="text1" w:themeTint="80"/>
                              <w:sz w:val="24"/>
                            </w:rPr>
                            <w:t>quadratischem</w:t>
                          </w:r>
                          <w:r w:rsidR="006D05F5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 </w:t>
                          </w:r>
                          <w:r w:rsidR="009B2CE8" w:rsidRPr="00513499">
                            <w:rPr>
                              <w:rFonts w:ascii="Geogrotesque Rg" w:hAnsi="Geogrotesque Rg"/>
                              <w:b/>
                              <w:color w:val="7F7F7F" w:themeColor="text1" w:themeTint="80"/>
                              <w:sz w:val="24"/>
                            </w:rPr>
                            <w:t>Format</w:t>
                          </w:r>
                          <w:r w:rsidR="006D05F5">
                            <w:rPr>
                              <w:rFonts w:ascii="Geogrotesque Rg" w:hAnsi="Geogrotesque Rg"/>
                              <w:b/>
                              <w:color w:val="7F7F7F" w:themeColor="text1" w:themeTint="80"/>
                              <w:sz w:val="24"/>
                            </w:rPr>
                            <w:t xml:space="preserve"> </w:t>
                          </w:r>
                          <w:r w:rsidR="009B2CE8"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und </w:t>
                          </w:r>
                          <w:r w:rsidR="006D05F5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>mit</w:t>
                          </w:r>
                          <w:r w:rsidR="009B2CE8" w:rsidRPr="00ED36DD">
                            <w:rPr>
                              <w:rFonts w:ascii="Geogrotesque Rg" w:hAnsi="Geogrotesque Rg"/>
                              <w:color w:val="7F7F7F" w:themeColor="text1" w:themeTint="80"/>
                              <w:sz w:val="24"/>
                            </w:rPr>
                            <w:t xml:space="preserve"> </w:t>
                          </w:r>
                          <w:r w:rsidR="006D05F5">
                            <w:rPr>
                              <w:rFonts w:ascii="Geogrotesque Rg" w:hAnsi="Geogrotesque Rg"/>
                              <w:b/>
                              <w:color w:val="7F7F7F" w:themeColor="text1" w:themeTint="80"/>
                              <w:sz w:val="24"/>
                            </w:rPr>
                            <w:t>ca. 1000</w:t>
                          </w:r>
                          <w:r w:rsidR="009B2CE8" w:rsidRPr="00513499">
                            <w:rPr>
                              <w:rFonts w:ascii="Geogrotesque Rg" w:hAnsi="Geogrotesque Rg"/>
                              <w:b/>
                              <w:color w:val="7F7F7F" w:themeColor="text1" w:themeTint="80"/>
                              <w:sz w:val="24"/>
                            </w:rPr>
                            <w:t xml:space="preserve"> Pixel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27A8C4B1" w14:textId="064E1F8C" w:rsidR="00CB78DE" w:rsidRDefault="00CB78DE"/>
        <w:p w14:paraId="108E9232" w14:textId="0923233C" w:rsidR="00CB78DE" w:rsidRDefault="00CB78DE"/>
        <w:p w14:paraId="488B3E1D" w14:textId="3B8D3CF9" w:rsidR="00CB78DE" w:rsidRDefault="00CB78DE"/>
        <w:p w14:paraId="4C7FDC7E" w14:textId="77777777" w:rsidR="00CB78DE" w:rsidRDefault="00CB78DE"/>
        <w:p w14:paraId="2A0BA6B7" w14:textId="77777777" w:rsidR="009B2CE8" w:rsidRDefault="009B2CE8" w:rsidP="009B2CE8">
          <w:pPr>
            <w:rPr>
              <w:rFonts w:ascii="Geogrotesque Rg" w:hAnsi="Geogrotesque Rg"/>
              <w:b/>
              <w:color w:val="767171" w:themeColor="background2" w:themeShade="80"/>
              <w:sz w:val="28"/>
              <w:szCs w:val="24"/>
            </w:rPr>
          </w:pPr>
          <w:r w:rsidRPr="009B2CE8">
            <w:rPr>
              <w:rFonts w:ascii="Geogrotesque Rg" w:hAnsi="Geogrotesque Rg"/>
              <w:b/>
              <w:color w:val="767171" w:themeColor="background2" w:themeShade="80"/>
              <w:sz w:val="28"/>
              <w:szCs w:val="24"/>
            </w:rPr>
            <w:lastRenderedPageBreak/>
            <w:t>Informationen für die Darstellung auf der Webseite</w:t>
          </w:r>
        </w:p>
        <w:p w14:paraId="1C0796A5" w14:textId="77777777" w:rsidR="00CB78DE" w:rsidRPr="00675C38" w:rsidRDefault="00CB78DE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Beschreibung der Dienstleistung</w:t>
          </w:r>
        </w:p>
        <w:p w14:paraId="6A2AFB73" w14:textId="04BBEDA1" w:rsidR="00CB78DE" w:rsidRPr="00675C38" w:rsidRDefault="00CB78DE" w:rsidP="00CB78DE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Um </w:t>
          </w:r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eine gewisse Kategorisierung für </w:t>
          </w: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die Kunden von MEDISinn</w:t>
          </w:r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auf unserer Webseite vornehmen zu können und ein breites Spektrum zur Auswahl zu stellen</w:t>
          </w: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, wurden die unten genannten Themen als benötigte Maßnahmenkategorien analysiert.</w:t>
          </w:r>
        </w:p>
        <w:p w14:paraId="0DFD5DDF" w14:textId="5D1FA097" w:rsidR="00824250" w:rsidRPr="00675C38" w:rsidRDefault="009B2CE8" w:rsidP="00CB78DE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 w:rsidRP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Hierbei können sich mehrere Dienstleistungsangebote in derselben Kategorie befinden</w:t>
          </w:r>
          <w:r w:rsidR="005A23C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. </w:t>
          </w:r>
          <w:r w:rsidR="00B157B2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Bitte gewichten Sie die Bereiche (max. 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4</w:t>
          </w:r>
          <w:r w:rsidR="00B157B2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), abhängig von Ihrer Schwerpunktarbeit. </w:t>
          </w:r>
          <w:r w:rsidR="00BD01E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Falls Sie darüber hinaus noch andere Bereiche abdecken, teilen Sie uns diese gerne mit.</w:t>
          </w:r>
        </w:p>
        <w:p w14:paraId="4C06E77D" w14:textId="77777777" w:rsidR="00FC4ED8" w:rsidRPr="00FC4ED8" w:rsidRDefault="005E6E3D" w:rsidP="00C27EA3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2087643185"/>
              <w:placeholder>
                <w:docPart w:val="C06FFAC5456B40A6B80FA4807A5540F4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5A23C9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5A23C9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Neue Arbeitsformen</w:t>
          </w:r>
          <w:r w:rsidR="0038143D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675165179"/>
              <w:placeholder>
                <w:docPart w:val="F2F2D9E3E9CB4D0BB81EFDA7529D6275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Stressmanagement/ -prävention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  <w:t xml:space="preserve">            </w:t>
          </w:r>
          <w:r w:rsidR="0038143D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(z.B. Homeoffice, Arbeitswelt 4.0)</w:t>
          </w:r>
        </w:p>
        <w:p w14:paraId="3FEB7815" w14:textId="77777777" w:rsidR="00850C6A" w:rsidRDefault="005E6E3D" w:rsidP="00C27EA3">
          <w:pPr>
            <w:rPr>
              <w:rFonts w:ascii="Geogrotesque Rg" w:hAnsi="Geogrotesque Rg"/>
              <w:color w:val="538135" w:themeColor="accent6" w:themeShade="BF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69472559"/>
              <w:placeholder>
                <w:docPart w:val="1C14FA7AB3ED4F64944E5EFA8478C176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FB73D5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Pausen</w:t>
          </w:r>
          <w:r w:rsidR="00C27EA3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organisation &amp; </w:t>
          </w:r>
          <w:r w:rsidR="0038143D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Erholung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797118675"/>
              <w:placeholder>
                <w:docPart w:val="F2F9A288B3F64FE8BE2AB1D0157D02F0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Team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entwicklung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48264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</w:p>
        <w:p w14:paraId="476A9705" w14:textId="77777777" w:rsidR="00CB78DE" w:rsidRPr="00675C38" w:rsidRDefault="005E6E3D" w:rsidP="00C27EA3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1313833086"/>
              <w:placeholder>
                <w:docPart w:val="7E0AFAC3DBBE41CF90A404D2410D25C7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850C6A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Feedback</w:t>
          </w:r>
          <w:r w:rsidR="00C27EA3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kultur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-32120221"/>
              <w:placeholder>
                <w:docPart w:val="9AB4A851B59E4C8297F0DC850F2E7D51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 w:rsidRPr="00E51D8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Risikofaktoren/ Arbeitsschutz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</w:p>
        <w:p w14:paraId="5F30690A" w14:textId="77777777" w:rsidR="00824250" w:rsidRDefault="005E6E3D" w:rsidP="00824250">
          <w:pPr>
            <w:ind w:left="708" w:hanging="708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-887033513"/>
              <w:placeholder>
                <w:docPart w:val="D7F7A703E0CA45FCA69A2D38054D87FE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Informationsübermittlung/ 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1646622592"/>
              <w:placeholder>
                <w:docPart w:val="378C259AF2124604ABE96424E7757105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Prozessoptimierung/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  <w:t>Kommunikation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  <w:t>Gesunde Arbeitsprozess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</w:p>
        <w:p w14:paraId="5F3A96BF" w14:textId="77777777" w:rsidR="00CB78DE" w:rsidRPr="00675C38" w:rsidRDefault="005E6E3D" w:rsidP="00824250">
          <w:pPr>
            <w:ind w:left="708" w:hanging="708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969860957"/>
              <w:placeholder>
                <w:docPart w:val="05544E6449AE4337BAC4F0166A352494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E51D8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Gesunde Führung/ Führungskultur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322324638"/>
              <w:placeholder>
                <w:docPart w:val="0E1458DE053443D2BB6D281A7EDAD2E8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824250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Zeitmanagement</w:t>
          </w:r>
          <w:r w:rsidR="0048264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48264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</w:p>
        <w:p w14:paraId="65B60FBA" w14:textId="71DE8EA8" w:rsidR="00824250" w:rsidRDefault="005E6E3D" w:rsidP="00C27EA3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-643583488"/>
              <w:placeholder>
                <w:docPart w:val="E9564A8326F0425BB25D52DB1AEB302C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FB73D5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Konflik</w:t>
          </w:r>
          <w:r w:rsidR="00C27EA3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tmanagement</w:t>
          </w:r>
          <w:r w:rsidR="0048264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686C5C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686C5C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alias w:val="Ranking"/>
              <w:tag w:val="Ranking"/>
              <w:id w:val="1061286488"/>
              <w:placeholder>
                <w:docPart w:val="FE471DCE33A74DAFBE523EB1081D7E41"/>
              </w:placeholder>
              <w:showingPlcHdr/>
              <w:dropDownList>
                <w:listItem w:displayText="1" w:value="1"/>
                <w:listItem w:displayText="2" w:value="2"/>
                <w:listItem w:displayText="3" w:value="3"/>
                <w:listItem w:displayText="4" w:value="4"/>
              </w:dropDownList>
            </w:sdtPr>
            <w:sdtEndPr/>
            <w:sdtContent>
              <w:r w:rsidR="00824250">
                <w:rPr>
                  <w:rFonts w:ascii="Geogrotesque Rg" w:hAnsi="Geogrotesque Rg"/>
                  <w:color w:val="767171" w:themeColor="background2" w:themeShade="80"/>
                  <w:sz w:val="24"/>
                  <w:szCs w:val="24"/>
                </w:rPr>
                <w:t>[</w:t>
              </w:r>
              <w:r w:rsidR="00824250">
                <w:rPr>
                  <w:rStyle w:val="Platzhaltertext"/>
                </w:rPr>
                <w:t>Nr.]</w:t>
              </w:r>
            </w:sdtContent>
          </w:sdt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CB78DE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Arbeitsplatz</w:t>
          </w:r>
          <w:r w:rsidR="00FB73D5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gestaltung</w:t>
          </w:r>
          <w:r w:rsidR="00524E6A" w:rsidRPr="00C27EA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/ Ergonomie</w:t>
          </w:r>
        </w:p>
        <w:p w14:paraId="0213C8C8" w14:textId="77777777" w:rsidR="008337A4" w:rsidRDefault="008337A4" w:rsidP="00C27EA3">
          <w:p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7B70BDA8" w14:textId="4C0A5CF9" w:rsidR="00824250" w:rsidRDefault="005E6E3D" w:rsidP="00C27EA3">
          <w:pPr>
            <w:tabs>
              <w:tab w:val="left" w:pos="1825"/>
            </w:tabs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82269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824250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82425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Weitere Bereiche</w:t>
          </w:r>
          <w:r w:rsidR="009B2CE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: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507559911"/>
              <w:placeholder>
                <w:docPart w:val="6405BD36386E4D629EE777C9E35ED8ED"/>
              </w:placeholder>
              <w:showingPlcHdr/>
            </w:sdtPr>
            <w:sdtEndPr/>
            <w:sdtContent>
              <w:r w:rsidR="00B51291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449D9EC4" w14:textId="77777777" w:rsidR="008337A4" w:rsidRDefault="008337A4" w:rsidP="00C27EA3">
          <w:pPr>
            <w:tabs>
              <w:tab w:val="left" w:pos="1825"/>
            </w:tabs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4261294F" w14:textId="1593A861" w:rsidR="00C52D97" w:rsidRPr="008337A4" w:rsidRDefault="00C52D97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247A8D39" w14:textId="7929C19F" w:rsidR="003E6309" w:rsidRDefault="008337A4" w:rsidP="003E6309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Bitte nennen Sie uns Ihre Coachingrelevante(n) Ausbildung(en)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  <w:t>(Nachweis bitte mitschicken)</w:t>
          </w:r>
          <w:r w:rsidR="003E630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6DE8EE5C" w14:textId="3EA80862" w:rsidR="003E6309" w:rsidRPr="003E6309" w:rsidRDefault="005E6E3D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96908968"/>
              <w:placeholder>
                <w:docPart w:val="D3E9626C0E9B4E68BDF5850200BC8481"/>
              </w:placeholder>
              <w:showingPlcHdr/>
            </w:sdtPr>
            <w:sdtEndPr/>
            <w:sdtContent>
              <w:r w:rsidR="003E6309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  <w:r w:rsidR="00C52D9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1C0D30CA" w14:textId="35D17BBC" w:rsidR="00994053" w:rsidRPr="00994053" w:rsidRDefault="00994053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8"/>
              <w:szCs w:val="24"/>
            </w:rPr>
          </w:pPr>
          <w:r w:rsidRPr="00994053">
            <w:rPr>
              <w:rFonts w:ascii="Geogrotesque Rg" w:hAnsi="Geogrotesque Rg"/>
              <w:color w:val="767171" w:themeColor="background2" w:themeShade="80"/>
              <w:sz w:val="24"/>
            </w:rPr>
            <w:t>Schreiben Sie ein kurzes Zitat, das Sie oder Ihre Arbeit beschreibt (in 2-3 Sätzen</w:t>
          </w:r>
          <w:r w:rsidR="006D05F5">
            <w:rPr>
              <w:rFonts w:ascii="Geogrotesque Rg" w:hAnsi="Geogrotesque Rg"/>
              <w:color w:val="767171" w:themeColor="background2" w:themeShade="80"/>
              <w:sz w:val="24"/>
            </w:rPr>
            <w:t xml:space="preserve"> für Webseite</w:t>
          </w:r>
          <w:r w:rsidRPr="00994053">
            <w:rPr>
              <w:rFonts w:ascii="Geogrotesque Rg" w:hAnsi="Geogrotesque Rg"/>
              <w:color w:val="767171" w:themeColor="background2" w:themeShade="80"/>
              <w:sz w:val="24"/>
            </w:rPr>
            <w:t>)</w:t>
          </w:r>
          <w:r>
            <w:rPr>
              <w:rFonts w:ascii="Geogrotesque Rg" w:hAnsi="Geogrotesque Rg"/>
              <w:color w:val="767171" w:themeColor="background2" w:themeShade="80"/>
              <w:sz w:val="24"/>
            </w:rPr>
            <w:br/>
          </w:r>
        </w:p>
        <w:p w14:paraId="72219B04" w14:textId="4084BC08" w:rsidR="00C52D97" w:rsidRDefault="005E6E3D" w:rsidP="008337A4">
          <w:pPr>
            <w:pStyle w:val="Listenabsatz"/>
            <w:tabs>
              <w:tab w:val="left" w:pos="5710"/>
            </w:tabs>
            <w:rPr>
              <w:rFonts w:ascii="Geogrotesque Rg" w:hAnsi="Geogrotesque Rg"/>
              <w:color w:val="767171" w:themeColor="background2" w:themeShade="80"/>
              <w:sz w:val="28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8"/>
                <w:szCs w:val="24"/>
              </w:rPr>
              <w:id w:val="-1846085723"/>
              <w:placeholder>
                <w:docPart w:val="D60E022C606243418711D2D98A250A09"/>
              </w:placeholder>
              <w:showingPlcHdr/>
            </w:sdtPr>
            <w:sdtEndPr/>
            <w:sdtContent>
              <w:r w:rsidR="00994053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  <w:r w:rsidR="00994053">
            <w:rPr>
              <w:rFonts w:ascii="Geogrotesque Rg" w:hAnsi="Geogrotesque Rg"/>
              <w:color w:val="767171" w:themeColor="background2" w:themeShade="80"/>
              <w:sz w:val="28"/>
              <w:szCs w:val="24"/>
            </w:rPr>
            <w:tab/>
          </w:r>
          <w:r w:rsidR="00C52D97">
            <w:rPr>
              <w:rFonts w:ascii="Geogrotesque Rg" w:hAnsi="Geogrotesque Rg"/>
              <w:color w:val="767171" w:themeColor="background2" w:themeShade="80"/>
              <w:sz w:val="28"/>
              <w:szCs w:val="24"/>
            </w:rPr>
            <w:br/>
          </w:r>
        </w:p>
        <w:p w14:paraId="3F2E5C7E" w14:textId="709F2297" w:rsidR="006D05F5" w:rsidRDefault="006D05F5" w:rsidP="008337A4">
          <w:pPr>
            <w:pStyle w:val="Listenabsatz"/>
            <w:tabs>
              <w:tab w:val="left" w:pos="5710"/>
            </w:tabs>
            <w:rPr>
              <w:rFonts w:ascii="Geogrotesque Rg" w:hAnsi="Geogrotesque Rg"/>
              <w:color w:val="767171" w:themeColor="background2" w:themeShade="80"/>
              <w:sz w:val="28"/>
              <w:szCs w:val="24"/>
            </w:rPr>
          </w:pPr>
        </w:p>
        <w:p w14:paraId="23FEEC60" w14:textId="77777777" w:rsidR="006D05F5" w:rsidRPr="008337A4" w:rsidRDefault="006D05F5" w:rsidP="008337A4">
          <w:pPr>
            <w:pStyle w:val="Listenabsatz"/>
            <w:tabs>
              <w:tab w:val="left" w:pos="5710"/>
            </w:tabs>
            <w:rPr>
              <w:rFonts w:ascii="Geogrotesque Rg" w:hAnsi="Geogrotesque Rg"/>
              <w:color w:val="767171" w:themeColor="background2" w:themeShade="80"/>
              <w:sz w:val="28"/>
              <w:szCs w:val="24"/>
            </w:rPr>
          </w:pPr>
        </w:p>
        <w:p w14:paraId="0E44DB79" w14:textId="77777777" w:rsidR="00994053" w:rsidRPr="00C52D97" w:rsidRDefault="00BD01E0" w:rsidP="00C52D97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lastRenderedPageBreak/>
            <w:t>Wären</w:t>
          </w:r>
          <w:r w:rsidR="0099405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Sie bereit für einen Auftrag zu verreisen</w:t>
          </w:r>
          <w:r w:rsidR="00994053"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?</w:t>
          </w:r>
        </w:p>
        <w:p w14:paraId="02A45D8B" w14:textId="77777777" w:rsidR="00994053" w:rsidRPr="002017F4" w:rsidRDefault="005E6E3D" w:rsidP="00ED36DD">
          <w:pPr>
            <w:ind w:firstLine="708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15600488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D36DD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99405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994053"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Ja, bis z</w:t>
          </w:r>
          <w:r w:rsidR="0099405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u einem Umkreis von: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2138869017"/>
              <w:placeholder>
                <w:docPart w:val="842D7EB2884443418F8DA9D44561965A"/>
              </w:placeholder>
              <w:showingPlcHdr/>
            </w:sdtPr>
            <w:sdtEndPr/>
            <w:sdtContent>
              <w:r w:rsidR="00994053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3ECBCBAA" w14:textId="3AAA035A" w:rsidR="00994053" w:rsidRPr="00ED36DD" w:rsidRDefault="005E6E3D" w:rsidP="008337A4">
          <w:pPr>
            <w:ind w:firstLine="708"/>
            <w:rPr>
              <w:rFonts w:ascii="Geogrotesque Rg" w:hAnsi="Geogrotesque Rg"/>
              <w:b/>
              <w:color w:val="767171" w:themeColor="background2" w:themeShade="80"/>
              <w:sz w:val="28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11264342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D36DD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99405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994053"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Nein, nur in einem Maximalgebiet</w:t>
          </w:r>
          <w:r w:rsidR="00BD01E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BD01E0"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von 50 Km</w:t>
          </w:r>
          <w:r w:rsidR="00994053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beginnend bei meiner Adresse</w:t>
          </w:r>
          <w:r w:rsidR="00994053"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C52D97">
            <w:rPr>
              <w:rFonts w:ascii="Geogrotesque Rg" w:hAnsi="Geogrotesque Rg"/>
              <w:color w:val="767171" w:themeColor="background2" w:themeShade="80"/>
              <w:sz w:val="28"/>
              <w:szCs w:val="24"/>
            </w:rPr>
            <w:br/>
          </w:r>
          <w:r w:rsidR="00ED36DD" w:rsidRPr="008337A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  <w:r w:rsidR="008337A4">
            <w:rPr>
              <w:rFonts w:ascii="Geogrotesque Rg" w:hAnsi="Geogrotesque Rg"/>
              <w:b/>
              <w:color w:val="767171" w:themeColor="background2" w:themeShade="80"/>
              <w:sz w:val="28"/>
              <w:szCs w:val="24"/>
            </w:rPr>
            <w:t>We</w:t>
          </w:r>
          <w:r w:rsidR="00B51291">
            <w:rPr>
              <w:rFonts w:ascii="Geogrotesque Rg" w:hAnsi="Geogrotesque Rg"/>
              <w:b/>
              <w:color w:val="767171" w:themeColor="background2" w:themeShade="80"/>
              <w:sz w:val="28"/>
              <w:szCs w:val="24"/>
            </w:rPr>
            <w:t>itere Informationen zu Ihnen und Ihrer Arbeit</w:t>
          </w:r>
        </w:p>
        <w:p w14:paraId="2B510C74" w14:textId="4C031827" w:rsidR="00B51291" w:rsidRDefault="00B51291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In welcher Form </w:t>
          </w:r>
          <w:r w:rsidR="006D05F5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findet 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Ihr Coaching</w:t>
          </w:r>
          <w:r w:rsidR="006D05F5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statt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5F5793DB" w14:textId="77777777" w:rsidR="00B51291" w:rsidRDefault="005E6E3D" w:rsidP="00B51291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1429578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51291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Einzelcoaching</w:t>
          </w:r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325969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51291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Gruppencoaching</w:t>
          </w:r>
        </w:p>
        <w:p w14:paraId="3DD030F8" w14:textId="77777777" w:rsidR="00B51291" w:rsidRDefault="00B51291" w:rsidP="00B51291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76F36FF5" w14:textId="77777777" w:rsidR="00B51291" w:rsidRPr="00675C38" w:rsidRDefault="00B51291" w:rsidP="00B51291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Falls Gruppenangebote: </w:t>
          </w: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Wie viele Personen können an Ihren 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K</w:t>
          </w: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ursen </w:t>
          </w:r>
          <w:r w:rsidR="00BD01E0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durchschnittlich </w:t>
          </w: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teilnehmen?</w:t>
          </w:r>
          <w:r w:rsidR="003E630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4D4F1A65" w14:textId="4A97052A" w:rsidR="00C52D97" w:rsidRPr="008337A4" w:rsidRDefault="005E6E3D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663469580"/>
              <w:placeholder>
                <w:docPart w:val="8196A06CD94F4B0EBC2A6AD0C00B7232"/>
              </w:placeholder>
              <w:showingPlcHdr/>
            </w:sdtPr>
            <w:sdtEndPr/>
            <w:sdtContent>
              <w:r w:rsidR="00B51291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  <w:r w:rsidR="00C52D9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6EB47C77" w14:textId="77777777" w:rsidR="00703679" w:rsidRDefault="00703679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Wie viel Unternehmen haben Sie im letzten Jahr betreut bzw. betreuen Sie noch immer?</w:t>
          </w:r>
        </w:p>
        <w:p w14:paraId="35BAAD52" w14:textId="5D1AE8F0" w:rsidR="00C52D97" w:rsidRPr="008337A4" w:rsidRDefault="00703679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1282459699"/>
              <w:placeholder>
                <w:docPart w:val="708FA2699D3749B99A76C1C1B4A9A98C"/>
              </w:placeholder>
              <w:showingPlcHdr/>
            </w:sdtPr>
            <w:sdtEndPr/>
            <w:sdtContent>
              <w:r w:rsidRPr="007F1283">
                <w:rPr>
                  <w:rStyle w:val="Platzhaltertext"/>
                </w:rPr>
                <w:t>Klicken oder tippen Sie hier, um Text einzugeben.</w:t>
              </w:r>
            </w:sdtContent>
          </w:sdt>
          <w:r w:rsidR="00C52D9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5597E9F8" w14:textId="77777777" w:rsidR="00703679" w:rsidRDefault="00703679" w:rsidP="00703679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Wo liegt die durchschnittliche Unternehmensgröße bei denen von Ihnen betreuten Unternehmen? (</w:t>
          </w:r>
          <w:r w:rsidR="003E630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ø 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Mitarbeiter</w:t>
          </w:r>
          <w:r w:rsidR="003E630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anzahl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)</w:t>
          </w:r>
        </w:p>
        <w:p w14:paraId="3FF7BE5D" w14:textId="38D7AEC5" w:rsidR="00ED36DD" w:rsidRDefault="00703679" w:rsidP="00C52D97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2011356899"/>
              <w:placeholder>
                <w:docPart w:val="0036ECF9FF8740E3BF27B6C50611654B"/>
              </w:placeholder>
              <w:showingPlcHdr/>
            </w:sdtPr>
            <w:sdtEndPr/>
            <w:sdtContent>
              <w:r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1E4EC583" w14:textId="77777777" w:rsidR="00C52D97" w:rsidRPr="00C52D97" w:rsidRDefault="00C52D97" w:rsidP="00C52D97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4EFBF041" w14:textId="77777777" w:rsidR="00703679" w:rsidRDefault="00703679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Für welchen Zeitraum sind Sie durchschnittlich </w:t>
          </w:r>
          <w:r w:rsidR="003E630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in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den Unternehmen tätig? (Angabe in Monaten)</w:t>
          </w:r>
        </w:p>
        <w:p w14:paraId="323CDA43" w14:textId="4D1BA6B8" w:rsidR="00ED36DD" w:rsidRDefault="00703679" w:rsidP="00C52D97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1736545859"/>
              <w:placeholder>
                <w:docPart w:val="CEB567EFBCC949FEB84D761CB8E1BF90"/>
              </w:placeholder>
              <w:showingPlcHdr/>
            </w:sdtPr>
            <w:sdtEndPr/>
            <w:sdtContent>
              <w:r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638DFE5A" w14:textId="77777777" w:rsidR="00C52D97" w:rsidRPr="00C52D97" w:rsidRDefault="00C52D97" w:rsidP="00C52D97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59639D82" w14:textId="77777777" w:rsidR="00703679" w:rsidRDefault="00703679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Wer ist in der Regel Ihr Ansprechpartner im Unternehmenskontakt?</w:t>
          </w:r>
        </w:p>
        <w:p w14:paraId="2065FA05" w14:textId="559841A8" w:rsidR="00C52D97" w:rsidRPr="008337A4" w:rsidRDefault="00703679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1018386429"/>
              <w:placeholder>
                <w:docPart w:val="E970BEF575C44BECA690C329119730E1"/>
              </w:placeholder>
              <w:showingPlcHdr/>
            </w:sdtPr>
            <w:sdtEndPr/>
            <w:sdtContent>
              <w:r w:rsidRPr="007F1283">
                <w:rPr>
                  <w:rStyle w:val="Platzhaltertext"/>
                </w:rPr>
                <w:t>Klicken oder tippen Sie hier, um Text einzugeben.</w:t>
              </w:r>
            </w:sdtContent>
          </w:sdt>
          <w:r w:rsidR="00C52D9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033564EA" w14:textId="77777777" w:rsidR="005B18D1" w:rsidRDefault="005B18D1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Vergütung </w:t>
          </w:r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Ihrer </w:t>
          </w:r>
          <w:r w:rsidR="00C52D97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Coaching-Leistungen</w:t>
          </w:r>
          <w:r w:rsidR="00ED36DD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(Preisspanne</w:t>
          </w:r>
          <w:r w:rsidR="00ED36DD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in €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)</w:t>
          </w:r>
        </w:p>
        <w:p w14:paraId="326D2958" w14:textId="77777777" w:rsidR="005B18D1" w:rsidRDefault="005B18D1" w:rsidP="005B18D1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20D7E1A0" w14:textId="77777777" w:rsidR="005B18D1" w:rsidRDefault="00CB78DE" w:rsidP="005B18D1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 w:rsidRPr="00675C38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Preis pro Stunde (60 Minuten</w:t>
          </w:r>
          <w:r w:rsidR="005B18D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):</w:t>
          </w:r>
          <w:r w:rsidR="00D07236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25794597"/>
              <w:placeholder>
                <w:docPart w:val="E3B1149BF86F4A849971D9C206C0B49C"/>
              </w:placeholder>
              <w:showingPlcHdr/>
            </w:sdtPr>
            <w:sdtEndPr/>
            <w:sdtContent>
              <w:r w:rsidR="00ED36DD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14F77AA3" w14:textId="77777777" w:rsidR="005B18D1" w:rsidRDefault="005B18D1" w:rsidP="005B18D1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Halbtagespauschale:</w:t>
          </w:r>
          <w:r w:rsidR="00D07236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14148583"/>
              <w:placeholder>
                <w:docPart w:val="DDF741FA0A554BFD9F1312A6EEA15AC1"/>
              </w:placeholder>
              <w:showingPlcHdr/>
            </w:sdtPr>
            <w:sdtEndPr/>
            <w:sdtContent>
              <w:r w:rsidR="00ED36DD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2F8D7664" w14:textId="0946676B" w:rsidR="00ED36DD" w:rsidRPr="008337A4" w:rsidRDefault="005B18D1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Tagespauschale:</w:t>
          </w:r>
          <w:r w:rsidR="00D07236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2034023348"/>
              <w:placeholder>
                <w:docPart w:val="F618612BBAA24A1A9F75B63314222B29"/>
              </w:placeholder>
              <w:showingPlcHdr/>
            </w:sdtPr>
            <w:sdtEndPr/>
            <w:sdtContent>
              <w:r w:rsidR="00ED36DD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7B211571" w14:textId="77777777" w:rsidR="00C52D97" w:rsidRPr="00C52D97" w:rsidRDefault="00C52D97" w:rsidP="00C52D97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3F40828B" w14:textId="77777777" w:rsidR="00703679" w:rsidRDefault="00703679" w:rsidP="00FC4ED8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Können Sie sich vorstellen einen Beitrag an einem Gesundheitstag zu leisten?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p w14:paraId="28DCD6F4" w14:textId="37C8F5FF" w:rsidR="00ED36DD" w:rsidRDefault="005E6E3D" w:rsidP="003E6309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602607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03679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70367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6D05F5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Ja. In welcher Form?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1504198195"/>
              <w:placeholder>
                <w:docPart w:val="01A73056FC0042C48C08D9EB0DA2B3CE"/>
              </w:placeholder>
              <w:showingPlcHdr/>
            </w:sdtPr>
            <w:sdtContent>
              <w:r w:rsidR="006D05F5" w:rsidRPr="007F1283">
                <w:rPr>
                  <w:rStyle w:val="Platzhaltertext"/>
                </w:rPr>
                <w:t>Klicken oder tippen Sie hier, um Text einzugeben.</w:t>
              </w:r>
            </w:sdtContent>
          </w:sdt>
          <w:r w:rsidR="006D05F5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70367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2029481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03679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703679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="006D05F5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Nein</w:t>
          </w:r>
        </w:p>
        <w:p w14:paraId="276236B0" w14:textId="7DD8C618" w:rsidR="006D05F5" w:rsidRDefault="006D05F5" w:rsidP="003E6309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7765BD4B" w14:textId="77777777" w:rsidR="006D05F5" w:rsidRPr="00ED36DD" w:rsidRDefault="006D05F5" w:rsidP="006D05F5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 w:rsidRP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Haben Sie generell Interesse an einer Veröffentlichung von Informationen, Berichten, Interviews o.ä. mit/von Ihnen auf den Social Media Kanälen von MEDISinn? [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z.B. </w:t>
          </w:r>
          <w:r w:rsidRP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PGB-/MEDISinn-Homepage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, </w:t>
          </w:r>
          <w:r w:rsidRP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Instagram, Facebook, LinkedIn]</w:t>
          </w:r>
        </w:p>
        <w:p w14:paraId="151BD6F1" w14:textId="77777777" w:rsidR="006D05F5" w:rsidRDefault="006D05F5" w:rsidP="006D05F5">
          <w:pPr>
            <w:ind w:firstLine="708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945583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Ja </w:t>
          </w:r>
        </w:p>
        <w:p w14:paraId="6811A49B" w14:textId="77777777" w:rsidR="006D05F5" w:rsidRPr="002017F4" w:rsidRDefault="006D05F5" w:rsidP="006D05F5">
          <w:pPr>
            <w:ind w:left="708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822161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Ja, aber nur auf bestimmten Kanälen: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  <w:t xml:space="preserve">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938565076"/>
              <w:placeholder>
                <w:docPart w:val="0E8DB3F2A1D5470AAEBDFD3B829BFBA3"/>
              </w:placeholder>
              <w:showingPlcHdr/>
            </w:sdtPr>
            <w:sdtContent>
              <w:r w:rsidRPr="007F1283">
                <w:rPr>
                  <w:rStyle w:val="Platzhaltertext"/>
                </w:rPr>
                <w:t>Klicken oder tippen Sie hier, um Text einzugeben.</w:t>
              </w:r>
            </w:sdtContent>
          </w:sdt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ab/>
          </w:r>
        </w:p>
        <w:p w14:paraId="07E4ABF9" w14:textId="77777777" w:rsidR="006D05F5" w:rsidRDefault="006D05F5" w:rsidP="006D05F5">
          <w:pPr>
            <w:ind w:left="708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19362386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r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Nein, weil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:</w:t>
          </w:r>
          <w:r w:rsidRPr="002017F4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</w:t>
          </w: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372583470"/>
              <w:placeholder>
                <w:docPart w:val="0C8AA3C2EDAA46C6ADCCED2443021F70"/>
              </w:placeholder>
              <w:showingPlcHdr/>
            </w:sdtPr>
            <w:sdtContent>
              <w:r w:rsidRPr="007F1283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0034747E" w14:textId="77777777" w:rsidR="006D05F5" w:rsidRPr="003E6309" w:rsidRDefault="006D05F5" w:rsidP="003E6309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41BA463D" w14:textId="77777777" w:rsidR="00B51291" w:rsidRDefault="00B51291" w:rsidP="00FC4ED8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Sind Sie in einem Coaching-Netzwerk aktiv?</w:t>
          </w: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br/>
          </w:r>
        </w:p>
        <w:bookmarkStart w:id="1" w:name="_Hlk519000777"/>
        <w:p w14:paraId="2225694E" w14:textId="77777777" w:rsidR="003E6309" w:rsidRPr="00C52D97" w:rsidRDefault="005E6E3D" w:rsidP="00C52D97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18021116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51291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Ja</w:t>
          </w:r>
        </w:p>
        <w:p w14:paraId="2521B82D" w14:textId="4D637117" w:rsidR="003E6309" w:rsidRDefault="005E6E3D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sdt>
            <w:sdtPr>
              <w:rPr>
                <w:rFonts w:ascii="Geogrotesque Rg" w:hAnsi="Geogrotesque Rg"/>
                <w:color w:val="767171" w:themeColor="background2" w:themeShade="80"/>
                <w:sz w:val="24"/>
                <w:szCs w:val="24"/>
              </w:rPr>
              <w:id w:val="-12084828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3E6309">
                <w:rPr>
                  <w:rFonts w:ascii="MS Gothic" w:eastAsia="MS Gothic" w:hAnsi="MS Gothic" w:hint="eastAsia"/>
                  <w:color w:val="767171" w:themeColor="background2" w:themeShade="80"/>
                  <w:sz w:val="24"/>
                  <w:szCs w:val="24"/>
                </w:rPr>
                <w:t>☐</w:t>
              </w:r>
            </w:sdtContent>
          </w:sdt>
          <w:r w:rsidR="00B51291"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 xml:space="preserve"> Nein</w:t>
          </w:r>
          <w:bookmarkEnd w:id="1"/>
        </w:p>
        <w:p w14:paraId="7AF65838" w14:textId="77777777" w:rsidR="008337A4" w:rsidRPr="00ED36DD" w:rsidRDefault="008337A4" w:rsidP="008337A4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p w14:paraId="19A35FB5" w14:textId="77777777" w:rsidR="004A1088" w:rsidRDefault="004A1088" w:rsidP="00CB78DE">
          <w:pPr>
            <w:pStyle w:val="Listenabsatz"/>
            <w:numPr>
              <w:ilvl w:val="0"/>
              <w:numId w:val="2"/>
            </w:num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Individuelle Anregungen und Wünsche:</w:t>
          </w:r>
        </w:p>
        <w:p w14:paraId="2B9B4F90" w14:textId="77777777" w:rsidR="00513499" w:rsidRDefault="00513499" w:rsidP="00513499">
          <w:pPr>
            <w:pStyle w:val="Listenabsatz"/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</w:pPr>
        </w:p>
        <w:sdt>
          <w:sdtP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id w:val="-1993175405"/>
            <w:placeholder>
              <w:docPart w:val="DC713E3A2C1B421D9B1211057B2B4B4C"/>
            </w:placeholder>
            <w:showingPlcHdr/>
          </w:sdtPr>
          <w:sdtEndPr/>
          <w:sdtContent>
            <w:p w14:paraId="67FEFFED" w14:textId="6C6727B6" w:rsidR="002D3C56" w:rsidRDefault="00703679" w:rsidP="008337A4">
              <w:pPr>
                <w:pStyle w:val="Listenabsatz"/>
                <w:rPr>
                  <w:rFonts w:ascii="Geogrotesque Rg" w:hAnsi="Geogrotesque Rg" w:cs="Arial"/>
                  <w:color w:val="7F7F7F" w:themeColor="text1" w:themeTint="80"/>
                  <w:sz w:val="32"/>
                  <w:szCs w:val="32"/>
                  <w:u w:val="single"/>
                </w:rPr>
              </w:pPr>
              <w:r w:rsidRPr="007F1283">
                <w:rPr>
                  <w:rStyle w:val="Platzhaltertext"/>
                </w:rPr>
                <w:t>Klicken oder tippen Sie hier, um Text einzugeben.</w:t>
              </w:r>
            </w:p>
          </w:sdtContent>
        </w:sdt>
        <w:p w14:paraId="3CAD20B5" w14:textId="605D7C5B" w:rsidR="00D524B3" w:rsidRPr="00D524B3" w:rsidRDefault="005E6E3D" w:rsidP="00B966F2">
          <w:pPr>
            <w:rPr>
              <w:rFonts w:ascii="Geogrotesque Rg" w:hAnsi="Geogrotesque Rg" w:cs="Arial"/>
              <w:color w:val="7F7F7F" w:themeColor="text1" w:themeTint="80"/>
              <w:sz w:val="24"/>
              <w:szCs w:val="32"/>
            </w:rPr>
          </w:pPr>
        </w:p>
        <w:bookmarkEnd w:id="0" w:displacedByCustomXml="next"/>
      </w:sdtContent>
    </w:sdt>
    <w:sectPr w:rsidR="00D524B3" w:rsidRPr="00D524B3" w:rsidSect="00CB78DE">
      <w:headerReference w:type="default" r:id="rId15"/>
      <w:footerReference w:type="default" r:id="rId16"/>
      <w:footerReference w:type="first" r:id="rId1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18577" w14:textId="77777777" w:rsidR="000F3BBD" w:rsidRDefault="000F3BBD" w:rsidP="00CB78DE">
      <w:pPr>
        <w:spacing w:after="0" w:line="240" w:lineRule="auto"/>
      </w:pPr>
      <w:r>
        <w:separator/>
      </w:r>
    </w:p>
  </w:endnote>
  <w:endnote w:type="continuationSeparator" w:id="0">
    <w:p w14:paraId="1E4924EB" w14:textId="77777777" w:rsidR="000F3BBD" w:rsidRDefault="000F3BBD" w:rsidP="00CB7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grotesque Rg">
    <w:altName w:val="Times New Roman"/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83CC5" w14:textId="77777777" w:rsidR="00CB78DE" w:rsidRDefault="00CB78DE">
    <w:pPr>
      <w:pStyle w:val="Fuzeile"/>
    </w:pPr>
    <w:r>
      <w:rPr>
        <w:rFonts w:ascii="Geogrotesque Rg" w:hAnsi="Geogrotesque Rg"/>
        <w:b/>
        <w:noProof/>
      </w:rPr>
      <w:drawing>
        <wp:anchor distT="0" distB="0" distL="114300" distR="114300" simplePos="0" relativeHeight="251661312" behindDoc="1" locked="0" layoutInCell="1" allowOverlap="1" wp14:anchorId="6A45849D" wp14:editId="07FD5EC5">
          <wp:simplePos x="0" y="0"/>
          <wp:positionH relativeFrom="column">
            <wp:posOffset>-885825</wp:posOffset>
          </wp:positionH>
          <wp:positionV relativeFrom="paragraph">
            <wp:posOffset>-1446530</wp:posOffset>
          </wp:positionV>
          <wp:extent cx="7561580" cy="1600200"/>
          <wp:effectExtent l="0" t="0" r="1270" b="0"/>
          <wp:wrapTight wrapText="bothSides">
            <wp:wrapPolygon edited="0">
              <wp:start x="0" y="0"/>
              <wp:lineTo x="0" y="21343"/>
              <wp:lineTo x="21549" y="21343"/>
              <wp:lineTo x="21549" y="0"/>
              <wp:lineTo x="0" y="0"/>
            </wp:wrapPolygon>
          </wp:wrapTight>
          <wp:docPr id="35" name="Grafik 35" descr="Ein Bild, das draußen, Wasser, Himmel, Strand enthält.&#10;&#10;Mit sehr hoher Zuverlässigkeit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hutterstock_52600634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672" b="21918"/>
                  <a:stretch/>
                </pic:blipFill>
                <pic:spPr bwMode="auto">
                  <a:xfrm>
                    <a:off x="0" y="0"/>
                    <a:ext cx="756158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1D4AD" w14:textId="77777777" w:rsidR="00CB78DE" w:rsidRDefault="00CB78DE">
    <w:pPr>
      <w:pStyle w:val="Fuzeile"/>
    </w:pPr>
    <w:r w:rsidRPr="00CB78D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2955FA" wp14:editId="32D42A51">
              <wp:simplePos x="0" y="0"/>
              <wp:positionH relativeFrom="column">
                <wp:posOffset>-1337945</wp:posOffset>
              </wp:positionH>
              <wp:positionV relativeFrom="paragraph">
                <wp:posOffset>-99060</wp:posOffset>
              </wp:positionV>
              <wp:extent cx="12192000" cy="704850"/>
              <wp:effectExtent l="0" t="0" r="0" b="0"/>
              <wp:wrapNone/>
              <wp:docPr id="4" name="Fußzeilenplatzhalter 4">
                <a:extLst xmlns:a="http://schemas.openxmlformats.org/drawingml/2006/main">
                  <a:ext uri="{FF2B5EF4-FFF2-40B4-BE49-F238E27FC236}">
                    <a16:creationId xmlns:a16="http://schemas.microsoft.com/office/drawing/2014/main" id="{BA63F86A-B20D-4903-AC5B-CAB1A9F5DC04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2192000" cy="704850"/>
                      </a:xfrm>
                      <a:prstGeom prst="rect">
                        <a:avLst/>
                      </a:prstGeom>
                      <a:solidFill>
                        <a:srgbClr val="7AB800"/>
                      </a:solidFill>
                      <a:ln>
                        <a:noFill/>
                      </a:ln>
                    </wps:spPr>
                    <wps:bodyPr vert="horz" lIns="91440" tIns="45720" rIns="91440" bIns="45720"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E6E81B" id="Fußzeilenplatzhalter 4" o:spid="_x0000_s1026" style="position:absolute;margin-left:-105.35pt;margin-top:-7.8pt;width:960pt;height:5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" fillcolor="#7ab800" stroked="f">
              <o:lock v:ext="edit" grouping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FC3BA" w14:textId="77777777" w:rsidR="000F3BBD" w:rsidRDefault="000F3BBD" w:rsidP="00CB78DE">
      <w:pPr>
        <w:spacing w:after="0" w:line="240" w:lineRule="auto"/>
      </w:pPr>
      <w:r>
        <w:separator/>
      </w:r>
    </w:p>
  </w:footnote>
  <w:footnote w:type="continuationSeparator" w:id="0">
    <w:p w14:paraId="042513BC" w14:textId="77777777" w:rsidR="000F3BBD" w:rsidRDefault="000F3BBD" w:rsidP="00CB7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71D06" w14:textId="77777777" w:rsidR="00CB78DE" w:rsidRDefault="00CB78DE">
    <w:pPr>
      <w:pStyle w:val="Kopfzeile"/>
    </w:pPr>
    <w:r>
      <w:rPr>
        <w:rFonts w:ascii="Geogrotesque Rg" w:hAnsi="Geogrotesque Rg" w:cs="Arial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994EBE3" wp14:editId="212A2E78">
          <wp:simplePos x="0" y="0"/>
          <wp:positionH relativeFrom="column">
            <wp:posOffset>4657725</wp:posOffset>
          </wp:positionH>
          <wp:positionV relativeFrom="paragraph">
            <wp:posOffset>-162560</wp:posOffset>
          </wp:positionV>
          <wp:extent cx="1522800" cy="414000"/>
          <wp:effectExtent l="0" t="0" r="1270" b="5715"/>
          <wp:wrapTight wrapText="bothSides">
            <wp:wrapPolygon edited="0">
              <wp:start x="11349" y="0"/>
              <wp:lineTo x="0" y="0"/>
              <wp:lineTo x="0" y="20903"/>
              <wp:lineTo x="21348" y="20903"/>
              <wp:lineTo x="21348" y="1991"/>
              <wp:lineTo x="14052" y="0"/>
              <wp:lineTo x="11349" y="0"/>
            </wp:wrapPolygon>
          </wp:wrapTight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8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21E06"/>
    <w:multiLevelType w:val="hybridMultilevel"/>
    <w:tmpl w:val="0064779C"/>
    <w:lvl w:ilvl="0" w:tplc="240059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C7B"/>
    <w:multiLevelType w:val="hybridMultilevel"/>
    <w:tmpl w:val="E7068C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0585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16EB8"/>
    <w:multiLevelType w:val="multilevel"/>
    <w:tmpl w:val="AF96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140DA"/>
    <w:multiLevelType w:val="hybridMultilevel"/>
    <w:tmpl w:val="3EFCA95C"/>
    <w:lvl w:ilvl="0" w:tplc="DD409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E06BBC">
      <w:start w:val="1"/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6C2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2A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8A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C8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DC4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E4A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A2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300546B"/>
    <w:multiLevelType w:val="hybridMultilevel"/>
    <w:tmpl w:val="CD166426"/>
    <w:lvl w:ilvl="0" w:tplc="A40CFB08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color w:val="92D050"/>
        <w:u w:color="00B05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FE08AF"/>
    <w:multiLevelType w:val="hybridMultilevel"/>
    <w:tmpl w:val="A3B26C66"/>
    <w:lvl w:ilvl="0" w:tplc="EDE06BB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9F673DD"/>
    <w:multiLevelType w:val="hybridMultilevel"/>
    <w:tmpl w:val="FD0A28BA"/>
    <w:lvl w:ilvl="0" w:tplc="C602F3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7B3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81D2A"/>
    <w:multiLevelType w:val="multilevel"/>
    <w:tmpl w:val="F59E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4C3E83"/>
    <w:multiLevelType w:val="hybridMultilevel"/>
    <w:tmpl w:val="E188D96A"/>
    <w:lvl w:ilvl="0" w:tplc="EDE06BB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125ABD"/>
    <w:multiLevelType w:val="hybridMultilevel"/>
    <w:tmpl w:val="BDF878C8"/>
    <w:lvl w:ilvl="0" w:tplc="EDE06BB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9D6634E"/>
    <w:multiLevelType w:val="hybridMultilevel"/>
    <w:tmpl w:val="F000D222"/>
    <w:lvl w:ilvl="0" w:tplc="DD409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3C82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6C2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2A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8A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C8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DC4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E4A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A2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C5C"/>
    <w:rsid w:val="00067623"/>
    <w:rsid w:val="000676A6"/>
    <w:rsid w:val="000830C0"/>
    <w:rsid w:val="000C6CD7"/>
    <w:rsid w:val="000F3BBD"/>
    <w:rsid w:val="001752D7"/>
    <w:rsid w:val="001D70D7"/>
    <w:rsid w:val="002017F4"/>
    <w:rsid w:val="00225776"/>
    <w:rsid w:val="00281099"/>
    <w:rsid w:val="002D3C56"/>
    <w:rsid w:val="002E6C28"/>
    <w:rsid w:val="002F5B6D"/>
    <w:rsid w:val="0038143D"/>
    <w:rsid w:val="00384DD5"/>
    <w:rsid w:val="003A3230"/>
    <w:rsid w:val="003E6309"/>
    <w:rsid w:val="004465AD"/>
    <w:rsid w:val="00482643"/>
    <w:rsid w:val="004932D8"/>
    <w:rsid w:val="004A1088"/>
    <w:rsid w:val="00510539"/>
    <w:rsid w:val="00513499"/>
    <w:rsid w:val="00524E6A"/>
    <w:rsid w:val="005A23C9"/>
    <w:rsid w:val="005B18D1"/>
    <w:rsid w:val="005E6E3D"/>
    <w:rsid w:val="006722BA"/>
    <w:rsid w:val="00686C5C"/>
    <w:rsid w:val="006D05F5"/>
    <w:rsid w:val="006F09D1"/>
    <w:rsid w:val="00703679"/>
    <w:rsid w:val="0076701F"/>
    <w:rsid w:val="007B4034"/>
    <w:rsid w:val="008162B8"/>
    <w:rsid w:val="00824250"/>
    <w:rsid w:val="008337A4"/>
    <w:rsid w:val="008458E8"/>
    <w:rsid w:val="00850C6A"/>
    <w:rsid w:val="00875CD3"/>
    <w:rsid w:val="009314E2"/>
    <w:rsid w:val="009370E7"/>
    <w:rsid w:val="00994053"/>
    <w:rsid w:val="009B2CE8"/>
    <w:rsid w:val="009F320B"/>
    <w:rsid w:val="00A0007F"/>
    <w:rsid w:val="00A01CFB"/>
    <w:rsid w:val="00AE309B"/>
    <w:rsid w:val="00B14EF5"/>
    <w:rsid w:val="00B15019"/>
    <w:rsid w:val="00B157B2"/>
    <w:rsid w:val="00B51291"/>
    <w:rsid w:val="00B5308A"/>
    <w:rsid w:val="00B966F2"/>
    <w:rsid w:val="00BA76E6"/>
    <w:rsid w:val="00BB3F5D"/>
    <w:rsid w:val="00BD01E0"/>
    <w:rsid w:val="00C14099"/>
    <w:rsid w:val="00C27EA3"/>
    <w:rsid w:val="00C4071C"/>
    <w:rsid w:val="00C52D97"/>
    <w:rsid w:val="00C9546F"/>
    <w:rsid w:val="00CA0935"/>
    <w:rsid w:val="00CB78DE"/>
    <w:rsid w:val="00CC479C"/>
    <w:rsid w:val="00D07236"/>
    <w:rsid w:val="00D132A1"/>
    <w:rsid w:val="00D41AB0"/>
    <w:rsid w:val="00D524B3"/>
    <w:rsid w:val="00D558F0"/>
    <w:rsid w:val="00DA255D"/>
    <w:rsid w:val="00E1172A"/>
    <w:rsid w:val="00E458C7"/>
    <w:rsid w:val="00E51D88"/>
    <w:rsid w:val="00E93ED8"/>
    <w:rsid w:val="00EB200E"/>
    <w:rsid w:val="00ED36DD"/>
    <w:rsid w:val="00F030C8"/>
    <w:rsid w:val="00F13D55"/>
    <w:rsid w:val="00F75085"/>
    <w:rsid w:val="00FB73D5"/>
    <w:rsid w:val="00FC464F"/>
    <w:rsid w:val="00FC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B34CF"/>
  <w15:chartTrackingRefBased/>
  <w15:docId w15:val="{C171AE2C-CEC9-46EE-AC67-0F172566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7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78DE"/>
  </w:style>
  <w:style w:type="paragraph" w:styleId="Fuzeile">
    <w:name w:val="footer"/>
    <w:basedOn w:val="Standard"/>
    <w:link w:val="FuzeileZchn"/>
    <w:uiPriority w:val="99"/>
    <w:unhideWhenUsed/>
    <w:rsid w:val="00CB7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78DE"/>
  </w:style>
  <w:style w:type="paragraph" w:styleId="Listenabsatz">
    <w:name w:val="List Paragraph"/>
    <w:basedOn w:val="Standard"/>
    <w:link w:val="ListenabsatzZchn"/>
    <w:uiPriority w:val="34"/>
    <w:qFormat/>
    <w:rsid w:val="00CB78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18D1"/>
    <w:rPr>
      <w:rFonts w:ascii="Segoe UI" w:hAnsi="Segoe UI" w:cs="Segoe UI"/>
      <w:sz w:val="18"/>
      <w:szCs w:val="18"/>
    </w:rPr>
  </w:style>
  <w:style w:type="character" w:customStyle="1" w:styleId="ListenabsatzZchn">
    <w:name w:val="Listenabsatz Zchn"/>
    <w:link w:val="Listenabsatz"/>
    <w:uiPriority w:val="34"/>
    <w:rsid w:val="002D3C56"/>
  </w:style>
  <w:style w:type="character" w:styleId="Platzhaltertext">
    <w:name w:val="Placeholder Text"/>
    <w:basedOn w:val="Absatz-Standardschriftart"/>
    <w:uiPriority w:val="99"/>
    <w:semiHidden/>
    <w:rsid w:val="002017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ena%20Thomann\Desktop\H&#252;sgen\Partnerprofil%20Final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CCDA3D2123B443785905FBA25E851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D6B8D9-DC10-4C4C-B049-5766B0BED540}"/>
      </w:docPartPr>
      <w:docPartBody>
        <w:p w:rsidR="00374475" w:rsidRDefault="00BE6E9B" w:rsidP="00BE6E9B">
          <w:pPr>
            <w:pStyle w:val="5CCDA3D2123B443785905FBA25E8513A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90C34B8F064D70A9701B181456E0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81F450-4FF2-4253-8E79-AA307570ACED}"/>
      </w:docPartPr>
      <w:docPartBody>
        <w:p w:rsidR="00374475" w:rsidRDefault="00BE6E9B" w:rsidP="00BE6E9B">
          <w:pPr>
            <w:pStyle w:val="1F90C34B8F064D70A9701B181456E015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948C1FC79C4F47980FEA739A0E1F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D4E67E-40CA-43A3-A9A0-FFF87A269EAB}"/>
      </w:docPartPr>
      <w:docPartBody>
        <w:p w:rsidR="00374475" w:rsidRDefault="00BE6E9B" w:rsidP="00BE6E9B">
          <w:pPr>
            <w:pStyle w:val="F0948C1FC79C4F47980FEA739A0E1F0D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4721D4B73242CA935A1446B00D04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B9FB08-B41A-4947-88C7-918C65B3D3AF}"/>
      </w:docPartPr>
      <w:docPartBody>
        <w:p w:rsidR="00374475" w:rsidRDefault="00BE6E9B" w:rsidP="00BE6E9B">
          <w:pPr>
            <w:pStyle w:val="134721D4B73242CA935A1446B00D04F4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270FEFE507342CAB0F114162BC0CE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BC4F8F-3A9C-4534-AB37-1A6F0A8D96D8}"/>
      </w:docPartPr>
      <w:docPartBody>
        <w:p w:rsidR="00374475" w:rsidRDefault="00BE6E9B" w:rsidP="00BE6E9B">
          <w:pPr>
            <w:pStyle w:val="4270FEFE507342CAB0F114162BC0CE47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22CEF3AF5C64AE8910BF913966515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6256C7-42DE-43ED-904F-158EC760C607}"/>
      </w:docPartPr>
      <w:docPartBody>
        <w:p w:rsidR="00374475" w:rsidRDefault="00BE6E9B" w:rsidP="00BE6E9B">
          <w:pPr>
            <w:pStyle w:val="322CEF3AF5C64AE8910BF91396651559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5B35FDB1C1495893FF85362D47C8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D54D84-1C27-424C-B022-0C2E62811641}"/>
      </w:docPartPr>
      <w:docPartBody>
        <w:p w:rsidR="00374475" w:rsidRDefault="00BE6E9B" w:rsidP="00BE6E9B">
          <w:pPr>
            <w:pStyle w:val="4F5B35FDB1C1495893FF85362D47C863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6C30EE1BDF94FADA7EAF74A7EC669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3F9F31-E213-402A-9FC1-71372BFCC397}"/>
      </w:docPartPr>
      <w:docPartBody>
        <w:p w:rsidR="00374475" w:rsidRDefault="00BE6E9B" w:rsidP="00BE6E9B">
          <w:pPr>
            <w:pStyle w:val="16C30EE1BDF94FADA7EAF74A7EC669B2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05BD36386E4D629EE777C9E35ED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3202F1-39BF-412E-B33D-0C4C9D1F762F}"/>
      </w:docPartPr>
      <w:docPartBody>
        <w:p w:rsidR="00374475" w:rsidRDefault="00BE6E9B" w:rsidP="00BE6E9B">
          <w:pPr>
            <w:pStyle w:val="6405BD36386E4D629EE777C9E35ED8ED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60E022C606243418711D2D98A250A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0CB834-BC8C-4B71-8BF3-9044714C4023}"/>
      </w:docPartPr>
      <w:docPartBody>
        <w:p w:rsidR="00374475" w:rsidRDefault="00BE6E9B" w:rsidP="00BE6E9B">
          <w:pPr>
            <w:pStyle w:val="D60E022C606243418711D2D98A250A09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2D7EB2884443418F8DA9D4456196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450FE-B1BB-4C9A-9D16-383DFB1A915B}"/>
      </w:docPartPr>
      <w:docPartBody>
        <w:p w:rsidR="00374475" w:rsidRDefault="00BE6E9B" w:rsidP="00BE6E9B">
          <w:pPr>
            <w:pStyle w:val="842D7EB2884443418F8DA9D44561965A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96A06CD94F4B0EBC2A6AD0C00B72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7A8E09-77B6-43BD-984B-2ACA0C29C4FA}"/>
      </w:docPartPr>
      <w:docPartBody>
        <w:p w:rsidR="00374475" w:rsidRDefault="00BE6E9B" w:rsidP="00BE6E9B">
          <w:pPr>
            <w:pStyle w:val="8196A06CD94F4B0EBC2A6AD0C00B7232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8FA2699D3749B99A76C1C1B4A9A9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B8B795-ADB7-4726-A941-3220C9DC0078}"/>
      </w:docPartPr>
      <w:docPartBody>
        <w:p w:rsidR="00374475" w:rsidRDefault="00BE6E9B" w:rsidP="00BE6E9B">
          <w:pPr>
            <w:pStyle w:val="708FA2699D3749B99A76C1C1B4A9A98C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36ECF9FF8740E3BF27B6C5061165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848D4-BF80-43D7-9552-0E9DB23C2C8E}"/>
      </w:docPartPr>
      <w:docPartBody>
        <w:p w:rsidR="00374475" w:rsidRDefault="00BE6E9B" w:rsidP="00BE6E9B">
          <w:pPr>
            <w:pStyle w:val="0036ECF9FF8740E3BF27B6C50611654B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B567EFBCC949FEB84D761CB8E1BF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4823FB-BF00-45A0-92B0-F10F4C991FE9}"/>
      </w:docPartPr>
      <w:docPartBody>
        <w:p w:rsidR="00374475" w:rsidRDefault="00BE6E9B" w:rsidP="00BE6E9B">
          <w:pPr>
            <w:pStyle w:val="CEB567EFBCC949FEB84D761CB8E1BF90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70BEF575C44BECA690C329119730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5553AA-F805-4E3D-8D95-9A44099B2D6A}"/>
      </w:docPartPr>
      <w:docPartBody>
        <w:p w:rsidR="00374475" w:rsidRDefault="00BE6E9B" w:rsidP="00BE6E9B">
          <w:pPr>
            <w:pStyle w:val="E970BEF575C44BECA690C329119730E1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B1149BF86F4A849971D9C206C0B4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B4EF52-10AA-4F0B-8FB8-823DA8DA2AAE}"/>
      </w:docPartPr>
      <w:docPartBody>
        <w:p w:rsidR="00374475" w:rsidRDefault="00BE6E9B" w:rsidP="00BE6E9B">
          <w:pPr>
            <w:pStyle w:val="E3B1149BF86F4A849971D9C206C0B49C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F741FA0A554BFD9F1312A6EEA15A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9ACA06-A93E-44AE-BDCE-6EF94D711EFC}"/>
      </w:docPartPr>
      <w:docPartBody>
        <w:p w:rsidR="00374475" w:rsidRDefault="00BE6E9B" w:rsidP="00BE6E9B">
          <w:pPr>
            <w:pStyle w:val="DDF741FA0A554BFD9F1312A6EEA15AC1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18612BBAA24A1A9F75B63314222B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4278F2-91D3-43C7-919B-6D7E70F7B840}"/>
      </w:docPartPr>
      <w:docPartBody>
        <w:p w:rsidR="00374475" w:rsidRDefault="00BE6E9B" w:rsidP="00BE6E9B">
          <w:pPr>
            <w:pStyle w:val="F618612BBAA24A1A9F75B63314222B29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713E3A2C1B421D9B1211057B2B4B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2350A6-A149-4648-834A-8738AB36839D}"/>
      </w:docPartPr>
      <w:docPartBody>
        <w:p w:rsidR="00374475" w:rsidRDefault="00BE6E9B" w:rsidP="00BE6E9B">
          <w:pPr>
            <w:pStyle w:val="DC713E3A2C1B421D9B1211057B2B4B4C5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6FFAC5456B40A6B80FA4807A554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5D6D7-9148-4392-ABBE-91EB373FE79B}"/>
      </w:docPartPr>
      <w:docPartBody>
        <w:p w:rsidR="00374475" w:rsidRDefault="00BE6E9B" w:rsidP="00BE6E9B">
          <w:pPr>
            <w:pStyle w:val="C06FFAC5456B40A6B80FA4807A5540F43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1C14FA7AB3ED4F64944E5EFA8478C1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254465-8850-4A53-8D3D-E79A884C6CE4}"/>
      </w:docPartPr>
      <w:docPartBody>
        <w:p w:rsidR="00374475" w:rsidRDefault="00BE6E9B" w:rsidP="00BE6E9B">
          <w:pPr>
            <w:pStyle w:val="1C14FA7AB3ED4F64944E5EFA8478C176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7E0AFAC3DBBE41CF90A404D2410D25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2D1D4-E50D-4564-B8EA-4237B558D84E}"/>
      </w:docPartPr>
      <w:docPartBody>
        <w:p w:rsidR="00374475" w:rsidRDefault="00BE6E9B" w:rsidP="00BE6E9B">
          <w:pPr>
            <w:pStyle w:val="7E0AFAC3DBBE41CF90A404D2410D25C7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D7F7A703E0CA45FCA69A2D38054D87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2F3222-8CFE-45D4-93C5-1DD2DE6C5B11}"/>
      </w:docPartPr>
      <w:docPartBody>
        <w:p w:rsidR="00374475" w:rsidRDefault="00BE6E9B" w:rsidP="00BE6E9B">
          <w:pPr>
            <w:pStyle w:val="D7F7A703E0CA45FCA69A2D38054D87FE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F2F9A288B3F64FE8BE2AB1D0157D02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CDA22D-D770-402D-8EF1-02E2868ED131}"/>
      </w:docPartPr>
      <w:docPartBody>
        <w:p w:rsidR="00374475" w:rsidRDefault="00BE6E9B" w:rsidP="00BE6E9B">
          <w:pPr>
            <w:pStyle w:val="F2F9A288B3F64FE8BE2AB1D0157D02F0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9AB4A851B59E4C8297F0DC850F2E7D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690535-A54E-4DB5-8B0D-DA9BD9E35E71}"/>
      </w:docPartPr>
      <w:docPartBody>
        <w:p w:rsidR="00374475" w:rsidRDefault="00BE6E9B" w:rsidP="00BE6E9B">
          <w:pPr>
            <w:pStyle w:val="9AB4A851B59E4C8297F0DC850F2E7D51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05544E6449AE4337BAC4F0166A352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16A95C-1B30-45A7-A776-DAFC2E316070}"/>
      </w:docPartPr>
      <w:docPartBody>
        <w:p w:rsidR="00374475" w:rsidRDefault="00BE6E9B" w:rsidP="00BE6E9B">
          <w:pPr>
            <w:pStyle w:val="05544E6449AE4337BAC4F0166A352494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E9564A8326F0425BB25D52DB1AEB30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2638D7-44D6-427F-B9CD-2297AB9E6B9A}"/>
      </w:docPartPr>
      <w:docPartBody>
        <w:p w:rsidR="00374475" w:rsidRDefault="00BE6E9B" w:rsidP="00BE6E9B">
          <w:pPr>
            <w:pStyle w:val="E9564A8326F0425BB25D52DB1AEB302C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FE471DCE33A74DAFBE523EB1081D7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3C4910-7DE8-4714-A21C-834F83E9B26E}"/>
      </w:docPartPr>
      <w:docPartBody>
        <w:p w:rsidR="00374475" w:rsidRDefault="00BE6E9B" w:rsidP="00BE6E9B">
          <w:pPr>
            <w:pStyle w:val="FE471DCE33A74DAFBE523EB1081D7E41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378C259AF2124604ABE96424E7757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F1ECA7-2B0D-40DA-A8DF-97BF592E51E8}"/>
      </w:docPartPr>
      <w:docPartBody>
        <w:p w:rsidR="00374475" w:rsidRDefault="00BE6E9B" w:rsidP="00BE6E9B">
          <w:pPr>
            <w:pStyle w:val="378C259AF2124604ABE96424E7757105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0E1458DE053443D2BB6D281A7EDAD2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E25410-D950-45DA-BF73-E83974C6B56E}"/>
      </w:docPartPr>
      <w:docPartBody>
        <w:p w:rsidR="00374475" w:rsidRDefault="00BE6E9B" w:rsidP="00BE6E9B">
          <w:pPr>
            <w:pStyle w:val="0E1458DE053443D2BB6D281A7EDAD2E8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F2F2D9E3E9CB4D0BB81EFDA7529D62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6ABE56-85BF-4FC6-90F4-A851BDA783CB}"/>
      </w:docPartPr>
      <w:docPartBody>
        <w:p w:rsidR="00374475" w:rsidRDefault="00BE6E9B" w:rsidP="00BE6E9B">
          <w:pPr>
            <w:pStyle w:val="F2F2D9E3E9CB4D0BB81EFDA7529D62751"/>
          </w:pPr>
          <w:r>
            <w:rPr>
              <w:rFonts w:ascii="Geogrotesque Rg" w:hAnsi="Geogrotesque Rg"/>
              <w:color w:val="767171" w:themeColor="background2" w:themeShade="80"/>
              <w:sz w:val="24"/>
              <w:szCs w:val="24"/>
            </w:rPr>
            <w:t>[</w:t>
          </w:r>
          <w:r>
            <w:rPr>
              <w:rStyle w:val="Platzhaltertext"/>
            </w:rPr>
            <w:t>Nr.]</w:t>
          </w:r>
        </w:p>
      </w:docPartBody>
    </w:docPart>
    <w:docPart>
      <w:docPartPr>
        <w:name w:val="D3E9626C0E9B4E68BDF5850200BC84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61ED8-CE3E-481B-AAC7-F02685F61E53}"/>
      </w:docPartPr>
      <w:docPartBody>
        <w:p w:rsidR="00374475" w:rsidRDefault="00BE6E9B" w:rsidP="00BE6E9B">
          <w:pPr>
            <w:pStyle w:val="D3E9626C0E9B4E68BDF5850200BC8481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88F2858A374600810A9FBD6D0C29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8D71AA-3D0C-4900-ADB7-8BA81AC49A53}"/>
      </w:docPartPr>
      <w:docPartBody>
        <w:p w:rsidR="004662CC" w:rsidRDefault="00F21398" w:rsidP="00F21398">
          <w:pPr>
            <w:pStyle w:val="FE88F2858A374600810A9FBD6D0C2900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E8DB3F2A1D5470AAEBDFD3B829BFB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D5B2C-5888-4397-AAAE-D8216DCD7153}"/>
      </w:docPartPr>
      <w:docPartBody>
        <w:p w:rsidR="00000000" w:rsidRDefault="004662CC" w:rsidP="004662CC">
          <w:pPr>
            <w:pStyle w:val="0E8DB3F2A1D5470AAEBDFD3B829BFBA3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8AA3C2EDAA46C6ADCCED2443021F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0363FC-C48F-47AA-8142-1C09EBE8C456}"/>
      </w:docPartPr>
      <w:docPartBody>
        <w:p w:rsidR="00000000" w:rsidRDefault="004662CC" w:rsidP="004662CC">
          <w:pPr>
            <w:pStyle w:val="0C8AA3C2EDAA46C6ADCCED2443021F70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A73056FC0042C48C08D9EB0DA2B3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4C3A5-CB2D-4B5E-B5A6-D3B6A38EF98C}"/>
      </w:docPartPr>
      <w:docPartBody>
        <w:p w:rsidR="00000000" w:rsidRDefault="004662CC" w:rsidP="004662CC">
          <w:pPr>
            <w:pStyle w:val="01A73056FC0042C48C08D9EB0DA2B3CE"/>
          </w:pPr>
          <w:r w:rsidRPr="007F12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B01923-AAA5-4002-A3AA-4C34A4C23858}"/>
      </w:docPartPr>
      <w:docPartBody>
        <w:p w:rsidR="00000000" w:rsidRDefault="004662CC">
          <w:r w:rsidRPr="00E85C2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grotesque Rg">
    <w:altName w:val="Times New Roman"/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0DC"/>
    <w:rsid w:val="00374475"/>
    <w:rsid w:val="004573C8"/>
    <w:rsid w:val="004662CC"/>
    <w:rsid w:val="00BE6E9B"/>
    <w:rsid w:val="00BE70DC"/>
    <w:rsid w:val="00E773F1"/>
    <w:rsid w:val="00F2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662CC"/>
    <w:rPr>
      <w:color w:val="808080"/>
    </w:rPr>
  </w:style>
  <w:style w:type="paragraph" w:customStyle="1" w:styleId="54C38DFBABD040A0A5675F5A106C4A39">
    <w:name w:val="54C38DFBABD040A0A5675F5A106C4A39"/>
  </w:style>
  <w:style w:type="paragraph" w:customStyle="1" w:styleId="F4F1C7AC38FE4B6BB676112019F32F94">
    <w:name w:val="F4F1C7AC38FE4B6BB676112019F32F94"/>
    <w:rsid w:val="004573C8"/>
  </w:style>
  <w:style w:type="paragraph" w:customStyle="1" w:styleId="6501F3920AAB4498B85B54F55B9ED8EA">
    <w:name w:val="6501F3920AAB4498B85B54F55B9ED8EA"/>
    <w:rsid w:val="004573C8"/>
  </w:style>
  <w:style w:type="paragraph" w:customStyle="1" w:styleId="848D90BD60014016ADAD5FB45879D72C">
    <w:name w:val="848D90BD60014016ADAD5FB45879D72C"/>
    <w:rsid w:val="004573C8"/>
  </w:style>
  <w:style w:type="paragraph" w:customStyle="1" w:styleId="5EE890A935294754AA6464D9E3BF694D">
    <w:name w:val="5EE890A935294754AA6464D9E3BF694D"/>
    <w:rsid w:val="004573C8"/>
  </w:style>
  <w:style w:type="paragraph" w:customStyle="1" w:styleId="2E37EFD5091C45E8944F61A3F01E18C0">
    <w:name w:val="2E37EFD5091C45E8944F61A3F01E18C0"/>
    <w:rsid w:val="004573C8"/>
  </w:style>
  <w:style w:type="paragraph" w:customStyle="1" w:styleId="1DA9160D34BD4230A7577F4D454781EA">
    <w:name w:val="1DA9160D34BD4230A7577F4D454781EA"/>
    <w:rsid w:val="004573C8"/>
  </w:style>
  <w:style w:type="paragraph" w:customStyle="1" w:styleId="5CCDA3D2123B443785905FBA25E8513A">
    <w:name w:val="5CCDA3D2123B443785905FBA25E8513A"/>
    <w:rsid w:val="00BE6E9B"/>
    <w:rPr>
      <w:rFonts w:eastAsiaTheme="minorHAnsi"/>
      <w:lang w:eastAsia="en-US"/>
    </w:rPr>
  </w:style>
  <w:style w:type="paragraph" w:customStyle="1" w:styleId="1F90C34B8F064D70A9701B181456E015">
    <w:name w:val="1F90C34B8F064D70A9701B181456E015"/>
    <w:rsid w:val="00BE6E9B"/>
    <w:rPr>
      <w:rFonts w:eastAsiaTheme="minorHAnsi"/>
      <w:lang w:eastAsia="en-US"/>
    </w:rPr>
  </w:style>
  <w:style w:type="paragraph" w:customStyle="1" w:styleId="F0948C1FC79C4F47980FEA739A0E1F0D">
    <w:name w:val="F0948C1FC79C4F47980FEA739A0E1F0D"/>
    <w:rsid w:val="00BE6E9B"/>
    <w:rPr>
      <w:rFonts w:eastAsiaTheme="minorHAnsi"/>
      <w:lang w:eastAsia="en-US"/>
    </w:rPr>
  </w:style>
  <w:style w:type="paragraph" w:customStyle="1" w:styleId="134721D4B73242CA935A1446B00D04F4">
    <w:name w:val="134721D4B73242CA935A1446B00D04F4"/>
    <w:rsid w:val="00BE6E9B"/>
    <w:rPr>
      <w:rFonts w:eastAsiaTheme="minorHAnsi"/>
      <w:lang w:eastAsia="en-US"/>
    </w:rPr>
  </w:style>
  <w:style w:type="paragraph" w:customStyle="1" w:styleId="4270FEFE507342CAB0F114162BC0CE47">
    <w:name w:val="4270FEFE507342CAB0F114162BC0CE47"/>
    <w:rsid w:val="00BE6E9B"/>
    <w:rPr>
      <w:rFonts w:eastAsiaTheme="minorHAnsi"/>
      <w:lang w:eastAsia="en-US"/>
    </w:rPr>
  </w:style>
  <w:style w:type="paragraph" w:customStyle="1" w:styleId="322CEF3AF5C64AE8910BF91396651559">
    <w:name w:val="322CEF3AF5C64AE8910BF91396651559"/>
    <w:rsid w:val="00BE6E9B"/>
    <w:rPr>
      <w:rFonts w:eastAsiaTheme="minorHAnsi"/>
      <w:lang w:eastAsia="en-US"/>
    </w:rPr>
  </w:style>
  <w:style w:type="paragraph" w:customStyle="1" w:styleId="4F5B35FDB1C1495893FF85362D47C863">
    <w:name w:val="4F5B35FDB1C1495893FF85362D47C863"/>
    <w:rsid w:val="00BE6E9B"/>
    <w:rPr>
      <w:rFonts w:eastAsiaTheme="minorHAnsi"/>
      <w:lang w:eastAsia="en-US"/>
    </w:rPr>
  </w:style>
  <w:style w:type="paragraph" w:customStyle="1" w:styleId="16C30EE1BDF94FADA7EAF74A7EC669B2">
    <w:name w:val="16C30EE1BDF94FADA7EAF74A7EC669B2"/>
    <w:rsid w:val="00BE6E9B"/>
    <w:rPr>
      <w:rFonts w:eastAsiaTheme="minorHAnsi"/>
      <w:lang w:eastAsia="en-US"/>
    </w:rPr>
  </w:style>
  <w:style w:type="paragraph" w:customStyle="1" w:styleId="21239C12A9D74BBA835565DBF1DF8271">
    <w:name w:val="21239C12A9D74BBA835565DBF1DF8271"/>
    <w:rsid w:val="00BE6E9B"/>
    <w:rPr>
      <w:rFonts w:eastAsiaTheme="minorHAnsi"/>
      <w:lang w:eastAsia="en-US"/>
    </w:rPr>
  </w:style>
  <w:style w:type="paragraph" w:customStyle="1" w:styleId="2B4D5CE99CE94EF5B07B22B31FC237B7">
    <w:name w:val="2B4D5CE99CE94EF5B07B22B31FC237B7"/>
    <w:rsid w:val="00BE6E9B"/>
    <w:rPr>
      <w:rFonts w:eastAsiaTheme="minorHAnsi"/>
      <w:lang w:eastAsia="en-US"/>
    </w:rPr>
  </w:style>
  <w:style w:type="paragraph" w:customStyle="1" w:styleId="B7A7793174FB490F9C4007B0721AB55D">
    <w:name w:val="B7A7793174FB490F9C4007B0721AB55D"/>
    <w:rsid w:val="00BE6E9B"/>
    <w:rPr>
      <w:rFonts w:eastAsiaTheme="minorHAnsi"/>
      <w:lang w:eastAsia="en-US"/>
    </w:rPr>
  </w:style>
  <w:style w:type="paragraph" w:customStyle="1" w:styleId="6405BD36386E4D629EE777C9E35ED8ED">
    <w:name w:val="6405BD36386E4D629EE777C9E35ED8ED"/>
    <w:rsid w:val="00BE6E9B"/>
    <w:rPr>
      <w:rFonts w:eastAsiaTheme="minorHAnsi"/>
      <w:lang w:eastAsia="en-US"/>
    </w:rPr>
  </w:style>
  <w:style w:type="paragraph" w:customStyle="1" w:styleId="1DA9160D34BD4230A7577F4D454781EA1">
    <w:name w:val="1DA9160D34BD4230A7577F4D454781EA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60E022C606243418711D2D98A250A09">
    <w:name w:val="D60E022C606243418711D2D98A250A09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42D7EB2884443418F8DA9D44561965A">
    <w:name w:val="842D7EB2884443418F8DA9D44561965A"/>
    <w:rsid w:val="00BE6E9B"/>
    <w:rPr>
      <w:rFonts w:eastAsiaTheme="minorHAnsi"/>
      <w:lang w:eastAsia="en-US"/>
    </w:rPr>
  </w:style>
  <w:style w:type="paragraph" w:customStyle="1" w:styleId="75AB6F639A03428086F61BEE179A49E8">
    <w:name w:val="75AB6F639A03428086F61BEE179A49E8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196A06CD94F4B0EBC2A6AD0C00B7232">
    <w:name w:val="8196A06CD94F4B0EBC2A6AD0C00B723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708FA2699D3749B99A76C1C1B4A9A98C">
    <w:name w:val="708FA2699D3749B99A76C1C1B4A9A98C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0036ECF9FF8740E3BF27B6C50611654B">
    <w:name w:val="0036ECF9FF8740E3BF27B6C50611654B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EB567EFBCC949FEB84D761CB8E1BF90">
    <w:name w:val="CEB567EFBCC949FEB84D761CB8E1BF90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970BEF575C44BECA690C329119730E1">
    <w:name w:val="E970BEF575C44BECA690C329119730E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3B1149BF86F4A849971D9C206C0B49C">
    <w:name w:val="E3B1149BF86F4A849971D9C206C0B49C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DF741FA0A554BFD9F1312A6EEA15AC1">
    <w:name w:val="DDF741FA0A554BFD9F1312A6EEA15AC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F618612BBAA24A1A9F75B63314222B29">
    <w:name w:val="F618612BBAA24A1A9F75B63314222B29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A7E9B71689E94D13A1FDF2EAD2E09107">
    <w:name w:val="A7E9B71689E94D13A1FDF2EAD2E09107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DADA4398EC64A7E92CB8A6D25F43961">
    <w:name w:val="CDADA4398EC64A7E92CB8A6D25F4396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6B59D47417614611A27118C2A1D60BB8">
    <w:name w:val="6B59D47417614611A27118C2A1D60BB8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C713E3A2C1B421D9B1211057B2B4B4C">
    <w:name w:val="DC713E3A2C1B421D9B1211057B2B4B4C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5CCDA3D2123B443785905FBA25E8513A1">
    <w:name w:val="5CCDA3D2123B443785905FBA25E8513A1"/>
    <w:rsid w:val="00BE6E9B"/>
    <w:rPr>
      <w:rFonts w:eastAsiaTheme="minorHAnsi"/>
      <w:lang w:eastAsia="en-US"/>
    </w:rPr>
  </w:style>
  <w:style w:type="paragraph" w:customStyle="1" w:styleId="1F90C34B8F064D70A9701B181456E0151">
    <w:name w:val="1F90C34B8F064D70A9701B181456E0151"/>
    <w:rsid w:val="00BE6E9B"/>
    <w:rPr>
      <w:rFonts w:eastAsiaTheme="minorHAnsi"/>
      <w:lang w:eastAsia="en-US"/>
    </w:rPr>
  </w:style>
  <w:style w:type="paragraph" w:customStyle="1" w:styleId="F0948C1FC79C4F47980FEA739A0E1F0D1">
    <w:name w:val="F0948C1FC79C4F47980FEA739A0E1F0D1"/>
    <w:rsid w:val="00BE6E9B"/>
    <w:rPr>
      <w:rFonts w:eastAsiaTheme="minorHAnsi"/>
      <w:lang w:eastAsia="en-US"/>
    </w:rPr>
  </w:style>
  <w:style w:type="paragraph" w:customStyle="1" w:styleId="134721D4B73242CA935A1446B00D04F41">
    <w:name w:val="134721D4B73242CA935A1446B00D04F41"/>
    <w:rsid w:val="00BE6E9B"/>
    <w:rPr>
      <w:rFonts w:eastAsiaTheme="minorHAnsi"/>
      <w:lang w:eastAsia="en-US"/>
    </w:rPr>
  </w:style>
  <w:style w:type="paragraph" w:customStyle="1" w:styleId="4270FEFE507342CAB0F114162BC0CE471">
    <w:name w:val="4270FEFE507342CAB0F114162BC0CE471"/>
    <w:rsid w:val="00BE6E9B"/>
    <w:rPr>
      <w:rFonts w:eastAsiaTheme="minorHAnsi"/>
      <w:lang w:eastAsia="en-US"/>
    </w:rPr>
  </w:style>
  <w:style w:type="paragraph" w:customStyle="1" w:styleId="322CEF3AF5C64AE8910BF913966515591">
    <w:name w:val="322CEF3AF5C64AE8910BF913966515591"/>
    <w:rsid w:val="00BE6E9B"/>
    <w:rPr>
      <w:rFonts w:eastAsiaTheme="minorHAnsi"/>
      <w:lang w:eastAsia="en-US"/>
    </w:rPr>
  </w:style>
  <w:style w:type="paragraph" w:customStyle="1" w:styleId="4F5B35FDB1C1495893FF85362D47C8631">
    <w:name w:val="4F5B35FDB1C1495893FF85362D47C8631"/>
    <w:rsid w:val="00BE6E9B"/>
    <w:rPr>
      <w:rFonts w:eastAsiaTheme="minorHAnsi"/>
      <w:lang w:eastAsia="en-US"/>
    </w:rPr>
  </w:style>
  <w:style w:type="paragraph" w:customStyle="1" w:styleId="16C30EE1BDF94FADA7EAF74A7EC669B21">
    <w:name w:val="16C30EE1BDF94FADA7EAF74A7EC669B21"/>
    <w:rsid w:val="00BE6E9B"/>
    <w:rPr>
      <w:rFonts w:eastAsiaTheme="minorHAnsi"/>
      <w:lang w:eastAsia="en-US"/>
    </w:rPr>
  </w:style>
  <w:style w:type="paragraph" w:customStyle="1" w:styleId="21239C12A9D74BBA835565DBF1DF82711">
    <w:name w:val="21239C12A9D74BBA835565DBF1DF82711"/>
    <w:rsid w:val="00BE6E9B"/>
    <w:rPr>
      <w:rFonts w:eastAsiaTheme="minorHAnsi"/>
      <w:lang w:eastAsia="en-US"/>
    </w:rPr>
  </w:style>
  <w:style w:type="paragraph" w:customStyle="1" w:styleId="2B4D5CE99CE94EF5B07B22B31FC237B71">
    <w:name w:val="2B4D5CE99CE94EF5B07B22B31FC237B71"/>
    <w:rsid w:val="00BE6E9B"/>
    <w:rPr>
      <w:rFonts w:eastAsiaTheme="minorHAnsi"/>
      <w:lang w:eastAsia="en-US"/>
    </w:rPr>
  </w:style>
  <w:style w:type="paragraph" w:customStyle="1" w:styleId="B7A7793174FB490F9C4007B0721AB55D1">
    <w:name w:val="B7A7793174FB490F9C4007B0721AB55D1"/>
    <w:rsid w:val="00BE6E9B"/>
    <w:rPr>
      <w:rFonts w:eastAsiaTheme="minorHAnsi"/>
      <w:lang w:eastAsia="en-US"/>
    </w:rPr>
  </w:style>
  <w:style w:type="paragraph" w:customStyle="1" w:styleId="6405BD36386E4D629EE777C9E35ED8ED1">
    <w:name w:val="6405BD36386E4D629EE777C9E35ED8ED1"/>
    <w:rsid w:val="00BE6E9B"/>
    <w:rPr>
      <w:rFonts w:eastAsiaTheme="minorHAnsi"/>
      <w:lang w:eastAsia="en-US"/>
    </w:rPr>
  </w:style>
  <w:style w:type="paragraph" w:customStyle="1" w:styleId="1DA9160D34BD4230A7577F4D454781EA2">
    <w:name w:val="1DA9160D34BD4230A7577F4D454781EA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60E022C606243418711D2D98A250A091">
    <w:name w:val="D60E022C606243418711D2D98A250A09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42D7EB2884443418F8DA9D44561965A1">
    <w:name w:val="842D7EB2884443418F8DA9D44561965A1"/>
    <w:rsid w:val="00BE6E9B"/>
    <w:rPr>
      <w:rFonts w:eastAsiaTheme="minorHAnsi"/>
      <w:lang w:eastAsia="en-US"/>
    </w:rPr>
  </w:style>
  <w:style w:type="paragraph" w:customStyle="1" w:styleId="75AB6F639A03428086F61BEE179A49E81">
    <w:name w:val="75AB6F639A03428086F61BEE179A49E8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196A06CD94F4B0EBC2A6AD0C00B72321">
    <w:name w:val="8196A06CD94F4B0EBC2A6AD0C00B7232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708FA2699D3749B99A76C1C1B4A9A98C1">
    <w:name w:val="708FA2699D3749B99A76C1C1B4A9A98C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0036ECF9FF8740E3BF27B6C50611654B1">
    <w:name w:val="0036ECF9FF8740E3BF27B6C50611654B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EB567EFBCC949FEB84D761CB8E1BF901">
    <w:name w:val="CEB567EFBCC949FEB84D761CB8E1BF90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970BEF575C44BECA690C329119730E11">
    <w:name w:val="E970BEF575C44BECA690C329119730E1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3B1149BF86F4A849971D9C206C0B49C1">
    <w:name w:val="E3B1149BF86F4A849971D9C206C0B49C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DF741FA0A554BFD9F1312A6EEA15AC11">
    <w:name w:val="DDF741FA0A554BFD9F1312A6EEA15AC1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F618612BBAA24A1A9F75B63314222B291">
    <w:name w:val="F618612BBAA24A1A9F75B63314222B29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A7E9B71689E94D13A1FDF2EAD2E091071">
    <w:name w:val="A7E9B71689E94D13A1FDF2EAD2E09107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DADA4398EC64A7E92CB8A6D25F439611">
    <w:name w:val="CDADA4398EC64A7E92CB8A6D25F43961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6B59D47417614611A27118C2A1D60BB81">
    <w:name w:val="6B59D47417614611A27118C2A1D60BB8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C713E3A2C1B421D9B1211057B2B4B4C1">
    <w:name w:val="DC713E3A2C1B421D9B1211057B2B4B4C1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5CCDA3D2123B443785905FBA25E8513A2">
    <w:name w:val="5CCDA3D2123B443785905FBA25E8513A2"/>
    <w:rsid w:val="00BE6E9B"/>
    <w:rPr>
      <w:rFonts w:eastAsiaTheme="minorHAnsi"/>
      <w:lang w:eastAsia="en-US"/>
    </w:rPr>
  </w:style>
  <w:style w:type="paragraph" w:customStyle="1" w:styleId="1F90C34B8F064D70A9701B181456E0152">
    <w:name w:val="1F90C34B8F064D70A9701B181456E0152"/>
    <w:rsid w:val="00BE6E9B"/>
    <w:rPr>
      <w:rFonts w:eastAsiaTheme="minorHAnsi"/>
      <w:lang w:eastAsia="en-US"/>
    </w:rPr>
  </w:style>
  <w:style w:type="paragraph" w:customStyle="1" w:styleId="F0948C1FC79C4F47980FEA739A0E1F0D2">
    <w:name w:val="F0948C1FC79C4F47980FEA739A0E1F0D2"/>
    <w:rsid w:val="00BE6E9B"/>
    <w:rPr>
      <w:rFonts w:eastAsiaTheme="minorHAnsi"/>
      <w:lang w:eastAsia="en-US"/>
    </w:rPr>
  </w:style>
  <w:style w:type="paragraph" w:customStyle="1" w:styleId="134721D4B73242CA935A1446B00D04F42">
    <w:name w:val="134721D4B73242CA935A1446B00D04F42"/>
    <w:rsid w:val="00BE6E9B"/>
    <w:rPr>
      <w:rFonts w:eastAsiaTheme="minorHAnsi"/>
      <w:lang w:eastAsia="en-US"/>
    </w:rPr>
  </w:style>
  <w:style w:type="paragraph" w:customStyle="1" w:styleId="4270FEFE507342CAB0F114162BC0CE472">
    <w:name w:val="4270FEFE507342CAB0F114162BC0CE472"/>
    <w:rsid w:val="00BE6E9B"/>
    <w:rPr>
      <w:rFonts w:eastAsiaTheme="minorHAnsi"/>
      <w:lang w:eastAsia="en-US"/>
    </w:rPr>
  </w:style>
  <w:style w:type="paragraph" w:customStyle="1" w:styleId="322CEF3AF5C64AE8910BF913966515592">
    <w:name w:val="322CEF3AF5C64AE8910BF913966515592"/>
    <w:rsid w:val="00BE6E9B"/>
    <w:rPr>
      <w:rFonts w:eastAsiaTheme="minorHAnsi"/>
      <w:lang w:eastAsia="en-US"/>
    </w:rPr>
  </w:style>
  <w:style w:type="paragraph" w:customStyle="1" w:styleId="4F5B35FDB1C1495893FF85362D47C8632">
    <w:name w:val="4F5B35FDB1C1495893FF85362D47C8632"/>
    <w:rsid w:val="00BE6E9B"/>
    <w:rPr>
      <w:rFonts w:eastAsiaTheme="minorHAnsi"/>
      <w:lang w:eastAsia="en-US"/>
    </w:rPr>
  </w:style>
  <w:style w:type="paragraph" w:customStyle="1" w:styleId="16C30EE1BDF94FADA7EAF74A7EC669B22">
    <w:name w:val="16C30EE1BDF94FADA7EAF74A7EC669B22"/>
    <w:rsid w:val="00BE6E9B"/>
    <w:rPr>
      <w:rFonts w:eastAsiaTheme="minorHAnsi"/>
      <w:lang w:eastAsia="en-US"/>
    </w:rPr>
  </w:style>
  <w:style w:type="paragraph" w:customStyle="1" w:styleId="21239C12A9D74BBA835565DBF1DF82712">
    <w:name w:val="21239C12A9D74BBA835565DBF1DF82712"/>
    <w:rsid w:val="00BE6E9B"/>
    <w:rPr>
      <w:rFonts w:eastAsiaTheme="minorHAnsi"/>
      <w:lang w:eastAsia="en-US"/>
    </w:rPr>
  </w:style>
  <w:style w:type="paragraph" w:customStyle="1" w:styleId="2B4D5CE99CE94EF5B07B22B31FC237B72">
    <w:name w:val="2B4D5CE99CE94EF5B07B22B31FC237B72"/>
    <w:rsid w:val="00BE6E9B"/>
    <w:rPr>
      <w:rFonts w:eastAsiaTheme="minorHAnsi"/>
      <w:lang w:eastAsia="en-US"/>
    </w:rPr>
  </w:style>
  <w:style w:type="paragraph" w:customStyle="1" w:styleId="B7A7793174FB490F9C4007B0721AB55D2">
    <w:name w:val="B7A7793174FB490F9C4007B0721AB55D2"/>
    <w:rsid w:val="00BE6E9B"/>
    <w:rPr>
      <w:rFonts w:eastAsiaTheme="minorHAnsi"/>
      <w:lang w:eastAsia="en-US"/>
    </w:rPr>
  </w:style>
  <w:style w:type="paragraph" w:customStyle="1" w:styleId="6405BD36386E4D629EE777C9E35ED8ED2">
    <w:name w:val="6405BD36386E4D629EE777C9E35ED8ED2"/>
    <w:rsid w:val="00BE6E9B"/>
    <w:rPr>
      <w:rFonts w:eastAsiaTheme="minorHAnsi"/>
      <w:lang w:eastAsia="en-US"/>
    </w:rPr>
  </w:style>
  <w:style w:type="paragraph" w:customStyle="1" w:styleId="1DA9160D34BD4230A7577F4D454781EA3">
    <w:name w:val="1DA9160D34BD4230A7577F4D454781EA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60E022C606243418711D2D98A250A092">
    <w:name w:val="D60E022C606243418711D2D98A250A09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42D7EB2884443418F8DA9D44561965A2">
    <w:name w:val="842D7EB2884443418F8DA9D44561965A2"/>
    <w:rsid w:val="00BE6E9B"/>
    <w:rPr>
      <w:rFonts w:eastAsiaTheme="minorHAnsi"/>
      <w:lang w:eastAsia="en-US"/>
    </w:rPr>
  </w:style>
  <w:style w:type="paragraph" w:customStyle="1" w:styleId="75AB6F639A03428086F61BEE179A49E82">
    <w:name w:val="75AB6F639A03428086F61BEE179A49E8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196A06CD94F4B0EBC2A6AD0C00B72322">
    <w:name w:val="8196A06CD94F4B0EBC2A6AD0C00B7232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708FA2699D3749B99A76C1C1B4A9A98C2">
    <w:name w:val="708FA2699D3749B99A76C1C1B4A9A98C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0036ECF9FF8740E3BF27B6C50611654B2">
    <w:name w:val="0036ECF9FF8740E3BF27B6C50611654B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EB567EFBCC949FEB84D761CB8E1BF902">
    <w:name w:val="CEB567EFBCC949FEB84D761CB8E1BF90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970BEF575C44BECA690C329119730E12">
    <w:name w:val="E970BEF575C44BECA690C329119730E1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3B1149BF86F4A849971D9C206C0B49C2">
    <w:name w:val="E3B1149BF86F4A849971D9C206C0B49C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DF741FA0A554BFD9F1312A6EEA15AC12">
    <w:name w:val="DDF741FA0A554BFD9F1312A6EEA15AC1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F618612BBAA24A1A9F75B63314222B292">
    <w:name w:val="F618612BBAA24A1A9F75B63314222B29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A7E9B71689E94D13A1FDF2EAD2E091072">
    <w:name w:val="A7E9B71689E94D13A1FDF2EAD2E09107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DADA4398EC64A7E92CB8A6D25F439612">
    <w:name w:val="CDADA4398EC64A7E92CB8A6D25F43961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6B59D47417614611A27118C2A1D60BB82">
    <w:name w:val="6B59D47417614611A27118C2A1D60BB8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C713E3A2C1B421D9B1211057B2B4B4C2">
    <w:name w:val="DC713E3A2C1B421D9B1211057B2B4B4C2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06FFAC5456B40A6B80FA4807A5540F4">
    <w:name w:val="C06FFAC5456B40A6B80FA4807A5540F4"/>
    <w:rsid w:val="00BE6E9B"/>
  </w:style>
  <w:style w:type="paragraph" w:customStyle="1" w:styleId="5CCDA3D2123B443785905FBA25E8513A3">
    <w:name w:val="5CCDA3D2123B443785905FBA25E8513A3"/>
    <w:rsid w:val="00BE6E9B"/>
    <w:rPr>
      <w:rFonts w:eastAsiaTheme="minorHAnsi"/>
      <w:lang w:eastAsia="en-US"/>
    </w:rPr>
  </w:style>
  <w:style w:type="paragraph" w:customStyle="1" w:styleId="1F90C34B8F064D70A9701B181456E0153">
    <w:name w:val="1F90C34B8F064D70A9701B181456E0153"/>
    <w:rsid w:val="00BE6E9B"/>
    <w:rPr>
      <w:rFonts w:eastAsiaTheme="minorHAnsi"/>
      <w:lang w:eastAsia="en-US"/>
    </w:rPr>
  </w:style>
  <w:style w:type="paragraph" w:customStyle="1" w:styleId="F0948C1FC79C4F47980FEA739A0E1F0D3">
    <w:name w:val="F0948C1FC79C4F47980FEA739A0E1F0D3"/>
    <w:rsid w:val="00BE6E9B"/>
    <w:rPr>
      <w:rFonts w:eastAsiaTheme="minorHAnsi"/>
      <w:lang w:eastAsia="en-US"/>
    </w:rPr>
  </w:style>
  <w:style w:type="paragraph" w:customStyle="1" w:styleId="134721D4B73242CA935A1446B00D04F43">
    <w:name w:val="134721D4B73242CA935A1446B00D04F43"/>
    <w:rsid w:val="00BE6E9B"/>
    <w:rPr>
      <w:rFonts w:eastAsiaTheme="minorHAnsi"/>
      <w:lang w:eastAsia="en-US"/>
    </w:rPr>
  </w:style>
  <w:style w:type="paragraph" w:customStyle="1" w:styleId="4270FEFE507342CAB0F114162BC0CE473">
    <w:name w:val="4270FEFE507342CAB0F114162BC0CE473"/>
    <w:rsid w:val="00BE6E9B"/>
    <w:rPr>
      <w:rFonts w:eastAsiaTheme="minorHAnsi"/>
      <w:lang w:eastAsia="en-US"/>
    </w:rPr>
  </w:style>
  <w:style w:type="paragraph" w:customStyle="1" w:styleId="322CEF3AF5C64AE8910BF913966515593">
    <w:name w:val="322CEF3AF5C64AE8910BF913966515593"/>
    <w:rsid w:val="00BE6E9B"/>
    <w:rPr>
      <w:rFonts w:eastAsiaTheme="minorHAnsi"/>
      <w:lang w:eastAsia="en-US"/>
    </w:rPr>
  </w:style>
  <w:style w:type="paragraph" w:customStyle="1" w:styleId="4F5B35FDB1C1495893FF85362D47C8633">
    <w:name w:val="4F5B35FDB1C1495893FF85362D47C8633"/>
    <w:rsid w:val="00BE6E9B"/>
    <w:rPr>
      <w:rFonts w:eastAsiaTheme="minorHAnsi"/>
      <w:lang w:eastAsia="en-US"/>
    </w:rPr>
  </w:style>
  <w:style w:type="paragraph" w:customStyle="1" w:styleId="16C30EE1BDF94FADA7EAF74A7EC669B23">
    <w:name w:val="16C30EE1BDF94FADA7EAF74A7EC669B23"/>
    <w:rsid w:val="00BE6E9B"/>
    <w:rPr>
      <w:rFonts w:eastAsiaTheme="minorHAnsi"/>
      <w:lang w:eastAsia="en-US"/>
    </w:rPr>
  </w:style>
  <w:style w:type="paragraph" w:customStyle="1" w:styleId="21239C12A9D74BBA835565DBF1DF82713">
    <w:name w:val="21239C12A9D74BBA835565DBF1DF82713"/>
    <w:rsid w:val="00BE6E9B"/>
    <w:rPr>
      <w:rFonts w:eastAsiaTheme="minorHAnsi"/>
      <w:lang w:eastAsia="en-US"/>
    </w:rPr>
  </w:style>
  <w:style w:type="paragraph" w:customStyle="1" w:styleId="2B4D5CE99CE94EF5B07B22B31FC237B73">
    <w:name w:val="2B4D5CE99CE94EF5B07B22B31FC237B73"/>
    <w:rsid w:val="00BE6E9B"/>
    <w:rPr>
      <w:rFonts w:eastAsiaTheme="minorHAnsi"/>
      <w:lang w:eastAsia="en-US"/>
    </w:rPr>
  </w:style>
  <w:style w:type="paragraph" w:customStyle="1" w:styleId="B7A7793174FB490F9C4007B0721AB55D3">
    <w:name w:val="B7A7793174FB490F9C4007B0721AB55D3"/>
    <w:rsid w:val="00BE6E9B"/>
    <w:rPr>
      <w:rFonts w:eastAsiaTheme="minorHAnsi"/>
      <w:lang w:eastAsia="en-US"/>
    </w:rPr>
  </w:style>
  <w:style w:type="paragraph" w:customStyle="1" w:styleId="C06FFAC5456B40A6B80FA4807A5540F41">
    <w:name w:val="C06FFAC5456B40A6B80FA4807A5540F41"/>
    <w:rsid w:val="00BE6E9B"/>
    <w:rPr>
      <w:rFonts w:eastAsiaTheme="minorHAnsi"/>
      <w:lang w:eastAsia="en-US"/>
    </w:rPr>
  </w:style>
  <w:style w:type="paragraph" w:customStyle="1" w:styleId="6405BD36386E4D629EE777C9E35ED8ED3">
    <w:name w:val="6405BD36386E4D629EE777C9E35ED8ED3"/>
    <w:rsid w:val="00BE6E9B"/>
    <w:rPr>
      <w:rFonts w:eastAsiaTheme="minorHAnsi"/>
      <w:lang w:eastAsia="en-US"/>
    </w:rPr>
  </w:style>
  <w:style w:type="paragraph" w:customStyle="1" w:styleId="1DA9160D34BD4230A7577F4D454781EA4">
    <w:name w:val="1DA9160D34BD4230A7577F4D454781EA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60E022C606243418711D2D98A250A093">
    <w:name w:val="D60E022C606243418711D2D98A250A09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42D7EB2884443418F8DA9D44561965A3">
    <w:name w:val="842D7EB2884443418F8DA9D44561965A3"/>
    <w:rsid w:val="00BE6E9B"/>
    <w:rPr>
      <w:rFonts w:eastAsiaTheme="minorHAnsi"/>
      <w:lang w:eastAsia="en-US"/>
    </w:rPr>
  </w:style>
  <w:style w:type="paragraph" w:customStyle="1" w:styleId="75AB6F639A03428086F61BEE179A49E83">
    <w:name w:val="75AB6F639A03428086F61BEE179A49E8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196A06CD94F4B0EBC2A6AD0C00B72323">
    <w:name w:val="8196A06CD94F4B0EBC2A6AD0C00B7232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708FA2699D3749B99A76C1C1B4A9A98C3">
    <w:name w:val="708FA2699D3749B99A76C1C1B4A9A98C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0036ECF9FF8740E3BF27B6C50611654B3">
    <w:name w:val="0036ECF9FF8740E3BF27B6C50611654B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EB567EFBCC949FEB84D761CB8E1BF903">
    <w:name w:val="CEB567EFBCC949FEB84D761CB8E1BF90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970BEF575C44BECA690C329119730E13">
    <w:name w:val="E970BEF575C44BECA690C329119730E1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3B1149BF86F4A849971D9C206C0B49C3">
    <w:name w:val="E3B1149BF86F4A849971D9C206C0B49C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DF741FA0A554BFD9F1312A6EEA15AC13">
    <w:name w:val="DDF741FA0A554BFD9F1312A6EEA15AC1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F618612BBAA24A1A9F75B63314222B293">
    <w:name w:val="F618612BBAA24A1A9F75B63314222B29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A7E9B71689E94D13A1FDF2EAD2E091073">
    <w:name w:val="A7E9B71689E94D13A1FDF2EAD2E09107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DADA4398EC64A7E92CB8A6D25F439613">
    <w:name w:val="CDADA4398EC64A7E92CB8A6D25F43961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6B59D47417614611A27118C2A1D60BB83">
    <w:name w:val="6B59D47417614611A27118C2A1D60BB8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C713E3A2C1B421D9B1211057B2B4B4C3">
    <w:name w:val="DC713E3A2C1B421D9B1211057B2B4B4C3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7D9ECAE6C2524864891D73F732372DCA">
    <w:name w:val="7D9ECAE6C2524864891D73F732372DCA"/>
    <w:rsid w:val="00BE6E9B"/>
  </w:style>
  <w:style w:type="paragraph" w:customStyle="1" w:styleId="5CCDA3D2123B443785905FBA25E8513A4">
    <w:name w:val="5CCDA3D2123B443785905FBA25E8513A4"/>
    <w:rsid w:val="00BE6E9B"/>
    <w:rPr>
      <w:rFonts w:eastAsiaTheme="minorHAnsi"/>
      <w:lang w:eastAsia="en-US"/>
    </w:rPr>
  </w:style>
  <w:style w:type="paragraph" w:customStyle="1" w:styleId="1F90C34B8F064D70A9701B181456E0154">
    <w:name w:val="1F90C34B8F064D70A9701B181456E0154"/>
    <w:rsid w:val="00BE6E9B"/>
    <w:rPr>
      <w:rFonts w:eastAsiaTheme="minorHAnsi"/>
      <w:lang w:eastAsia="en-US"/>
    </w:rPr>
  </w:style>
  <w:style w:type="paragraph" w:customStyle="1" w:styleId="F0948C1FC79C4F47980FEA739A0E1F0D4">
    <w:name w:val="F0948C1FC79C4F47980FEA739A0E1F0D4"/>
    <w:rsid w:val="00BE6E9B"/>
    <w:rPr>
      <w:rFonts w:eastAsiaTheme="minorHAnsi"/>
      <w:lang w:eastAsia="en-US"/>
    </w:rPr>
  </w:style>
  <w:style w:type="paragraph" w:customStyle="1" w:styleId="134721D4B73242CA935A1446B00D04F44">
    <w:name w:val="134721D4B73242CA935A1446B00D04F44"/>
    <w:rsid w:val="00BE6E9B"/>
    <w:rPr>
      <w:rFonts w:eastAsiaTheme="minorHAnsi"/>
      <w:lang w:eastAsia="en-US"/>
    </w:rPr>
  </w:style>
  <w:style w:type="paragraph" w:customStyle="1" w:styleId="4270FEFE507342CAB0F114162BC0CE474">
    <w:name w:val="4270FEFE507342CAB0F114162BC0CE474"/>
    <w:rsid w:val="00BE6E9B"/>
    <w:rPr>
      <w:rFonts w:eastAsiaTheme="minorHAnsi"/>
      <w:lang w:eastAsia="en-US"/>
    </w:rPr>
  </w:style>
  <w:style w:type="paragraph" w:customStyle="1" w:styleId="322CEF3AF5C64AE8910BF913966515594">
    <w:name w:val="322CEF3AF5C64AE8910BF913966515594"/>
    <w:rsid w:val="00BE6E9B"/>
    <w:rPr>
      <w:rFonts w:eastAsiaTheme="minorHAnsi"/>
      <w:lang w:eastAsia="en-US"/>
    </w:rPr>
  </w:style>
  <w:style w:type="paragraph" w:customStyle="1" w:styleId="4F5B35FDB1C1495893FF85362D47C8634">
    <w:name w:val="4F5B35FDB1C1495893FF85362D47C8634"/>
    <w:rsid w:val="00BE6E9B"/>
    <w:rPr>
      <w:rFonts w:eastAsiaTheme="minorHAnsi"/>
      <w:lang w:eastAsia="en-US"/>
    </w:rPr>
  </w:style>
  <w:style w:type="paragraph" w:customStyle="1" w:styleId="16C30EE1BDF94FADA7EAF74A7EC669B24">
    <w:name w:val="16C30EE1BDF94FADA7EAF74A7EC669B24"/>
    <w:rsid w:val="00BE6E9B"/>
    <w:rPr>
      <w:rFonts w:eastAsiaTheme="minorHAnsi"/>
      <w:lang w:eastAsia="en-US"/>
    </w:rPr>
  </w:style>
  <w:style w:type="paragraph" w:customStyle="1" w:styleId="21239C12A9D74BBA835565DBF1DF82714">
    <w:name w:val="21239C12A9D74BBA835565DBF1DF82714"/>
    <w:rsid w:val="00BE6E9B"/>
    <w:rPr>
      <w:rFonts w:eastAsiaTheme="minorHAnsi"/>
      <w:lang w:eastAsia="en-US"/>
    </w:rPr>
  </w:style>
  <w:style w:type="paragraph" w:customStyle="1" w:styleId="2B4D5CE99CE94EF5B07B22B31FC237B74">
    <w:name w:val="2B4D5CE99CE94EF5B07B22B31FC237B74"/>
    <w:rsid w:val="00BE6E9B"/>
    <w:rPr>
      <w:rFonts w:eastAsiaTheme="minorHAnsi"/>
      <w:lang w:eastAsia="en-US"/>
    </w:rPr>
  </w:style>
  <w:style w:type="paragraph" w:customStyle="1" w:styleId="C06FFAC5456B40A6B80FA4807A5540F42">
    <w:name w:val="C06FFAC5456B40A6B80FA4807A5540F42"/>
    <w:rsid w:val="00BE6E9B"/>
    <w:rPr>
      <w:rFonts w:eastAsiaTheme="minorHAnsi"/>
      <w:lang w:eastAsia="en-US"/>
    </w:rPr>
  </w:style>
  <w:style w:type="paragraph" w:customStyle="1" w:styleId="7D9ECAE6C2524864891D73F732372DCA1">
    <w:name w:val="7D9ECAE6C2524864891D73F732372DCA1"/>
    <w:rsid w:val="00BE6E9B"/>
    <w:rPr>
      <w:rFonts w:eastAsiaTheme="minorHAnsi"/>
      <w:lang w:eastAsia="en-US"/>
    </w:rPr>
  </w:style>
  <w:style w:type="paragraph" w:customStyle="1" w:styleId="6405BD36386E4D629EE777C9E35ED8ED4">
    <w:name w:val="6405BD36386E4D629EE777C9E35ED8ED4"/>
    <w:rsid w:val="00BE6E9B"/>
    <w:rPr>
      <w:rFonts w:eastAsiaTheme="minorHAnsi"/>
      <w:lang w:eastAsia="en-US"/>
    </w:rPr>
  </w:style>
  <w:style w:type="paragraph" w:customStyle="1" w:styleId="1DA9160D34BD4230A7577F4D454781EA5">
    <w:name w:val="1DA9160D34BD4230A7577F4D454781EA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60E022C606243418711D2D98A250A094">
    <w:name w:val="D60E022C606243418711D2D98A250A09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42D7EB2884443418F8DA9D44561965A4">
    <w:name w:val="842D7EB2884443418F8DA9D44561965A4"/>
    <w:rsid w:val="00BE6E9B"/>
    <w:rPr>
      <w:rFonts w:eastAsiaTheme="minorHAnsi"/>
      <w:lang w:eastAsia="en-US"/>
    </w:rPr>
  </w:style>
  <w:style w:type="paragraph" w:customStyle="1" w:styleId="75AB6F639A03428086F61BEE179A49E84">
    <w:name w:val="75AB6F639A03428086F61BEE179A49E8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196A06CD94F4B0EBC2A6AD0C00B72324">
    <w:name w:val="8196A06CD94F4B0EBC2A6AD0C00B7232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708FA2699D3749B99A76C1C1B4A9A98C4">
    <w:name w:val="708FA2699D3749B99A76C1C1B4A9A98C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0036ECF9FF8740E3BF27B6C50611654B4">
    <w:name w:val="0036ECF9FF8740E3BF27B6C50611654B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EB567EFBCC949FEB84D761CB8E1BF904">
    <w:name w:val="CEB567EFBCC949FEB84D761CB8E1BF90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970BEF575C44BECA690C329119730E14">
    <w:name w:val="E970BEF575C44BECA690C329119730E1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3B1149BF86F4A849971D9C206C0B49C4">
    <w:name w:val="E3B1149BF86F4A849971D9C206C0B49C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DF741FA0A554BFD9F1312A6EEA15AC14">
    <w:name w:val="DDF741FA0A554BFD9F1312A6EEA15AC1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F618612BBAA24A1A9F75B63314222B294">
    <w:name w:val="F618612BBAA24A1A9F75B63314222B29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A7E9B71689E94D13A1FDF2EAD2E091074">
    <w:name w:val="A7E9B71689E94D13A1FDF2EAD2E09107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DADA4398EC64A7E92CB8A6D25F439614">
    <w:name w:val="CDADA4398EC64A7E92CB8A6D25F43961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6B59D47417614611A27118C2A1D60BB84">
    <w:name w:val="6B59D47417614611A27118C2A1D60BB8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C713E3A2C1B421D9B1211057B2B4B4C4">
    <w:name w:val="DC713E3A2C1B421D9B1211057B2B4B4C4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1C14FA7AB3ED4F64944E5EFA8478C176">
    <w:name w:val="1C14FA7AB3ED4F64944E5EFA8478C176"/>
    <w:rsid w:val="00BE6E9B"/>
  </w:style>
  <w:style w:type="paragraph" w:customStyle="1" w:styleId="BC73398C3ACF46DEB7B2DC119FE82475">
    <w:name w:val="BC73398C3ACF46DEB7B2DC119FE82475"/>
    <w:rsid w:val="00BE6E9B"/>
  </w:style>
  <w:style w:type="paragraph" w:customStyle="1" w:styleId="7E0AFAC3DBBE41CF90A404D2410D25C7">
    <w:name w:val="7E0AFAC3DBBE41CF90A404D2410D25C7"/>
    <w:rsid w:val="00BE6E9B"/>
  </w:style>
  <w:style w:type="paragraph" w:customStyle="1" w:styleId="57BD06E5A9D84D49936A3CD8B098FA19">
    <w:name w:val="57BD06E5A9D84D49936A3CD8B098FA19"/>
    <w:rsid w:val="00BE6E9B"/>
  </w:style>
  <w:style w:type="paragraph" w:customStyle="1" w:styleId="D7F7A703E0CA45FCA69A2D38054D87FE">
    <w:name w:val="D7F7A703E0CA45FCA69A2D38054D87FE"/>
    <w:rsid w:val="00BE6E9B"/>
  </w:style>
  <w:style w:type="paragraph" w:customStyle="1" w:styleId="F2F9A288B3F64FE8BE2AB1D0157D02F0">
    <w:name w:val="F2F9A288B3F64FE8BE2AB1D0157D02F0"/>
    <w:rsid w:val="00BE6E9B"/>
  </w:style>
  <w:style w:type="paragraph" w:customStyle="1" w:styleId="9AB4A851B59E4C8297F0DC850F2E7D51">
    <w:name w:val="9AB4A851B59E4C8297F0DC850F2E7D51"/>
    <w:rsid w:val="00BE6E9B"/>
  </w:style>
  <w:style w:type="paragraph" w:customStyle="1" w:styleId="05544E6449AE4337BAC4F0166A352494">
    <w:name w:val="05544E6449AE4337BAC4F0166A352494"/>
    <w:rsid w:val="00BE6E9B"/>
  </w:style>
  <w:style w:type="paragraph" w:customStyle="1" w:styleId="1730A5FA7BA54C7FB33B863F7F927B77">
    <w:name w:val="1730A5FA7BA54C7FB33B863F7F927B77"/>
    <w:rsid w:val="00BE6E9B"/>
  </w:style>
  <w:style w:type="paragraph" w:customStyle="1" w:styleId="E9564A8326F0425BB25D52DB1AEB302C">
    <w:name w:val="E9564A8326F0425BB25D52DB1AEB302C"/>
    <w:rsid w:val="00BE6E9B"/>
  </w:style>
  <w:style w:type="paragraph" w:customStyle="1" w:styleId="7C25DAAF7F0C4A29AF52B3ED84394A9B">
    <w:name w:val="7C25DAAF7F0C4A29AF52B3ED84394A9B"/>
    <w:rsid w:val="00BE6E9B"/>
  </w:style>
  <w:style w:type="paragraph" w:customStyle="1" w:styleId="FE471DCE33A74DAFBE523EB1081D7E41">
    <w:name w:val="FE471DCE33A74DAFBE523EB1081D7E41"/>
    <w:rsid w:val="00BE6E9B"/>
  </w:style>
  <w:style w:type="paragraph" w:customStyle="1" w:styleId="E570EF07DA5D4B24AE2D7CE42281F320">
    <w:name w:val="E570EF07DA5D4B24AE2D7CE42281F320"/>
    <w:rsid w:val="00BE6E9B"/>
  </w:style>
  <w:style w:type="paragraph" w:customStyle="1" w:styleId="378C259AF2124604ABE96424E7757105">
    <w:name w:val="378C259AF2124604ABE96424E7757105"/>
    <w:rsid w:val="00BE6E9B"/>
  </w:style>
  <w:style w:type="paragraph" w:customStyle="1" w:styleId="0E1458DE053443D2BB6D281A7EDAD2E8">
    <w:name w:val="0E1458DE053443D2BB6D281A7EDAD2E8"/>
    <w:rsid w:val="00BE6E9B"/>
  </w:style>
  <w:style w:type="paragraph" w:customStyle="1" w:styleId="F2F2D9E3E9CB4D0BB81EFDA7529D6275">
    <w:name w:val="F2F2D9E3E9CB4D0BB81EFDA7529D6275"/>
    <w:rsid w:val="00BE6E9B"/>
  </w:style>
  <w:style w:type="paragraph" w:customStyle="1" w:styleId="5CCDA3D2123B443785905FBA25E8513A5">
    <w:name w:val="5CCDA3D2123B443785905FBA25E8513A5"/>
    <w:rsid w:val="00BE6E9B"/>
    <w:rPr>
      <w:rFonts w:eastAsiaTheme="minorHAnsi"/>
      <w:lang w:eastAsia="en-US"/>
    </w:rPr>
  </w:style>
  <w:style w:type="paragraph" w:customStyle="1" w:styleId="1F90C34B8F064D70A9701B181456E0155">
    <w:name w:val="1F90C34B8F064D70A9701B181456E0155"/>
    <w:rsid w:val="00BE6E9B"/>
    <w:rPr>
      <w:rFonts w:eastAsiaTheme="minorHAnsi"/>
      <w:lang w:eastAsia="en-US"/>
    </w:rPr>
  </w:style>
  <w:style w:type="paragraph" w:customStyle="1" w:styleId="F0948C1FC79C4F47980FEA739A0E1F0D5">
    <w:name w:val="F0948C1FC79C4F47980FEA739A0E1F0D5"/>
    <w:rsid w:val="00BE6E9B"/>
    <w:rPr>
      <w:rFonts w:eastAsiaTheme="minorHAnsi"/>
      <w:lang w:eastAsia="en-US"/>
    </w:rPr>
  </w:style>
  <w:style w:type="paragraph" w:customStyle="1" w:styleId="134721D4B73242CA935A1446B00D04F45">
    <w:name w:val="134721D4B73242CA935A1446B00D04F45"/>
    <w:rsid w:val="00BE6E9B"/>
    <w:rPr>
      <w:rFonts w:eastAsiaTheme="minorHAnsi"/>
      <w:lang w:eastAsia="en-US"/>
    </w:rPr>
  </w:style>
  <w:style w:type="paragraph" w:customStyle="1" w:styleId="4270FEFE507342CAB0F114162BC0CE475">
    <w:name w:val="4270FEFE507342CAB0F114162BC0CE475"/>
    <w:rsid w:val="00BE6E9B"/>
    <w:rPr>
      <w:rFonts w:eastAsiaTheme="minorHAnsi"/>
      <w:lang w:eastAsia="en-US"/>
    </w:rPr>
  </w:style>
  <w:style w:type="paragraph" w:customStyle="1" w:styleId="322CEF3AF5C64AE8910BF913966515595">
    <w:name w:val="322CEF3AF5C64AE8910BF913966515595"/>
    <w:rsid w:val="00BE6E9B"/>
    <w:rPr>
      <w:rFonts w:eastAsiaTheme="minorHAnsi"/>
      <w:lang w:eastAsia="en-US"/>
    </w:rPr>
  </w:style>
  <w:style w:type="paragraph" w:customStyle="1" w:styleId="4F5B35FDB1C1495893FF85362D47C8635">
    <w:name w:val="4F5B35FDB1C1495893FF85362D47C8635"/>
    <w:rsid w:val="00BE6E9B"/>
    <w:rPr>
      <w:rFonts w:eastAsiaTheme="minorHAnsi"/>
      <w:lang w:eastAsia="en-US"/>
    </w:rPr>
  </w:style>
  <w:style w:type="paragraph" w:customStyle="1" w:styleId="16C30EE1BDF94FADA7EAF74A7EC669B25">
    <w:name w:val="16C30EE1BDF94FADA7EAF74A7EC669B25"/>
    <w:rsid w:val="00BE6E9B"/>
    <w:rPr>
      <w:rFonts w:eastAsiaTheme="minorHAnsi"/>
      <w:lang w:eastAsia="en-US"/>
    </w:rPr>
  </w:style>
  <w:style w:type="paragraph" w:customStyle="1" w:styleId="21239C12A9D74BBA835565DBF1DF82715">
    <w:name w:val="21239C12A9D74BBA835565DBF1DF82715"/>
    <w:rsid w:val="00BE6E9B"/>
    <w:rPr>
      <w:rFonts w:eastAsiaTheme="minorHAnsi"/>
      <w:lang w:eastAsia="en-US"/>
    </w:rPr>
  </w:style>
  <w:style w:type="paragraph" w:customStyle="1" w:styleId="2B4D5CE99CE94EF5B07B22B31FC237B75">
    <w:name w:val="2B4D5CE99CE94EF5B07B22B31FC237B75"/>
    <w:rsid w:val="00BE6E9B"/>
    <w:rPr>
      <w:rFonts w:eastAsiaTheme="minorHAnsi"/>
      <w:lang w:eastAsia="en-US"/>
    </w:rPr>
  </w:style>
  <w:style w:type="paragraph" w:customStyle="1" w:styleId="C06FFAC5456B40A6B80FA4807A5540F43">
    <w:name w:val="C06FFAC5456B40A6B80FA4807A5540F43"/>
    <w:rsid w:val="00BE6E9B"/>
    <w:rPr>
      <w:rFonts w:eastAsiaTheme="minorHAnsi"/>
      <w:lang w:eastAsia="en-US"/>
    </w:rPr>
  </w:style>
  <w:style w:type="paragraph" w:customStyle="1" w:styleId="F2F2D9E3E9CB4D0BB81EFDA7529D62751">
    <w:name w:val="F2F2D9E3E9CB4D0BB81EFDA7529D62751"/>
    <w:rsid w:val="00BE6E9B"/>
    <w:rPr>
      <w:rFonts w:eastAsiaTheme="minorHAnsi"/>
      <w:lang w:eastAsia="en-US"/>
    </w:rPr>
  </w:style>
  <w:style w:type="paragraph" w:customStyle="1" w:styleId="1C14FA7AB3ED4F64944E5EFA8478C1761">
    <w:name w:val="1C14FA7AB3ED4F64944E5EFA8478C1761"/>
    <w:rsid w:val="00BE6E9B"/>
    <w:rPr>
      <w:rFonts w:eastAsiaTheme="minorHAnsi"/>
      <w:lang w:eastAsia="en-US"/>
    </w:rPr>
  </w:style>
  <w:style w:type="paragraph" w:customStyle="1" w:styleId="F2F9A288B3F64FE8BE2AB1D0157D02F01">
    <w:name w:val="F2F9A288B3F64FE8BE2AB1D0157D02F01"/>
    <w:rsid w:val="00BE6E9B"/>
    <w:rPr>
      <w:rFonts w:eastAsiaTheme="minorHAnsi"/>
      <w:lang w:eastAsia="en-US"/>
    </w:rPr>
  </w:style>
  <w:style w:type="paragraph" w:customStyle="1" w:styleId="7E0AFAC3DBBE41CF90A404D2410D25C71">
    <w:name w:val="7E0AFAC3DBBE41CF90A404D2410D25C71"/>
    <w:rsid w:val="00BE6E9B"/>
    <w:rPr>
      <w:rFonts w:eastAsiaTheme="minorHAnsi"/>
      <w:lang w:eastAsia="en-US"/>
    </w:rPr>
  </w:style>
  <w:style w:type="paragraph" w:customStyle="1" w:styleId="9AB4A851B59E4C8297F0DC850F2E7D511">
    <w:name w:val="9AB4A851B59E4C8297F0DC850F2E7D511"/>
    <w:rsid w:val="00BE6E9B"/>
    <w:rPr>
      <w:rFonts w:eastAsiaTheme="minorHAnsi"/>
      <w:lang w:eastAsia="en-US"/>
    </w:rPr>
  </w:style>
  <w:style w:type="paragraph" w:customStyle="1" w:styleId="D7F7A703E0CA45FCA69A2D38054D87FE1">
    <w:name w:val="D7F7A703E0CA45FCA69A2D38054D87FE1"/>
    <w:rsid w:val="00BE6E9B"/>
    <w:rPr>
      <w:rFonts w:eastAsiaTheme="minorHAnsi"/>
      <w:lang w:eastAsia="en-US"/>
    </w:rPr>
  </w:style>
  <w:style w:type="paragraph" w:customStyle="1" w:styleId="378C259AF2124604ABE96424E77571051">
    <w:name w:val="378C259AF2124604ABE96424E77571051"/>
    <w:rsid w:val="00BE6E9B"/>
    <w:rPr>
      <w:rFonts w:eastAsiaTheme="minorHAnsi"/>
      <w:lang w:eastAsia="en-US"/>
    </w:rPr>
  </w:style>
  <w:style w:type="paragraph" w:customStyle="1" w:styleId="05544E6449AE4337BAC4F0166A3524941">
    <w:name w:val="05544E6449AE4337BAC4F0166A3524941"/>
    <w:rsid w:val="00BE6E9B"/>
    <w:rPr>
      <w:rFonts w:eastAsiaTheme="minorHAnsi"/>
      <w:lang w:eastAsia="en-US"/>
    </w:rPr>
  </w:style>
  <w:style w:type="paragraph" w:customStyle="1" w:styleId="0E1458DE053443D2BB6D281A7EDAD2E81">
    <w:name w:val="0E1458DE053443D2BB6D281A7EDAD2E81"/>
    <w:rsid w:val="00BE6E9B"/>
    <w:rPr>
      <w:rFonts w:eastAsiaTheme="minorHAnsi"/>
      <w:lang w:eastAsia="en-US"/>
    </w:rPr>
  </w:style>
  <w:style w:type="paragraph" w:customStyle="1" w:styleId="E9564A8326F0425BB25D52DB1AEB302C1">
    <w:name w:val="E9564A8326F0425BB25D52DB1AEB302C1"/>
    <w:rsid w:val="00BE6E9B"/>
    <w:rPr>
      <w:rFonts w:eastAsiaTheme="minorHAnsi"/>
      <w:lang w:eastAsia="en-US"/>
    </w:rPr>
  </w:style>
  <w:style w:type="paragraph" w:customStyle="1" w:styleId="FE471DCE33A74DAFBE523EB1081D7E411">
    <w:name w:val="FE471DCE33A74DAFBE523EB1081D7E411"/>
    <w:rsid w:val="00BE6E9B"/>
    <w:rPr>
      <w:rFonts w:eastAsiaTheme="minorHAnsi"/>
      <w:lang w:eastAsia="en-US"/>
    </w:rPr>
  </w:style>
  <w:style w:type="paragraph" w:customStyle="1" w:styleId="6405BD36386E4D629EE777C9E35ED8ED5">
    <w:name w:val="6405BD36386E4D629EE777C9E35ED8ED5"/>
    <w:rsid w:val="00BE6E9B"/>
    <w:rPr>
      <w:rFonts w:eastAsiaTheme="minorHAnsi"/>
      <w:lang w:eastAsia="en-US"/>
    </w:rPr>
  </w:style>
  <w:style w:type="paragraph" w:customStyle="1" w:styleId="1DA9160D34BD4230A7577F4D454781EA6">
    <w:name w:val="1DA9160D34BD4230A7577F4D454781EA6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60E022C606243418711D2D98A250A095">
    <w:name w:val="D60E022C606243418711D2D98A250A09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42D7EB2884443418F8DA9D44561965A5">
    <w:name w:val="842D7EB2884443418F8DA9D44561965A5"/>
    <w:rsid w:val="00BE6E9B"/>
    <w:rPr>
      <w:rFonts w:eastAsiaTheme="minorHAnsi"/>
      <w:lang w:eastAsia="en-US"/>
    </w:rPr>
  </w:style>
  <w:style w:type="paragraph" w:customStyle="1" w:styleId="75AB6F639A03428086F61BEE179A49E85">
    <w:name w:val="75AB6F639A03428086F61BEE179A49E8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8196A06CD94F4B0EBC2A6AD0C00B72325">
    <w:name w:val="8196A06CD94F4B0EBC2A6AD0C00B7232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708FA2699D3749B99A76C1C1B4A9A98C5">
    <w:name w:val="708FA2699D3749B99A76C1C1B4A9A98C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0036ECF9FF8740E3BF27B6C50611654B5">
    <w:name w:val="0036ECF9FF8740E3BF27B6C50611654B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EB567EFBCC949FEB84D761CB8E1BF905">
    <w:name w:val="CEB567EFBCC949FEB84D761CB8E1BF90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970BEF575C44BECA690C329119730E15">
    <w:name w:val="E970BEF575C44BECA690C329119730E1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E3B1149BF86F4A849971D9C206C0B49C5">
    <w:name w:val="E3B1149BF86F4A849971D9C206C0B49C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DF741FA0A554BFD9F1312A6EEA15AC15">
    <w:name w:val="DDF741FA0A554BFD9F1312A6EEA15AC1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F618612BBAA24A1A9F75B63314222B295">
    <w:name w:val="F618612BBAA24A1A9F75B63314222B29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A7E9B71689E94D13A1FDF2EAD2E091075">
    <w:name w:val="A7E9B71689E94D13A1FDF2EAD2E09107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CDADA4398EC64A7E92CB8A6D25F439615">
    <w:name w:val="CDADA4398EC64A7E92CB8A6D25F43961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6B59D47417614611A27118C2A1D60BB85">
    <w:name w:val="6B59D47417614611A27118C2A1D60BB8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C713E3A2C1B421D9B1211057B2B4B4C5">
    <w:name w:val="DC713E3A2C1B421D9B1211057B2B4B4C5"/>
    <w:rsid w:val="00BE6E9B"/>
    <w:pPr>
      <w:ind w:left="720"/>
      <w:contextualSpacing/>
    </w:pPr>
    <w:rPr>
      <w:rFonts w:eastAsiaTheme="minorHAnsi"/>
      <w:lang w:eastAsia="en-US"/>
    </w:rPr>
  </w:style>
  <w:style w:type="paragraph" w:customStyle="1" w:styleId="D3E9626C0E9B4E68BDF5850200BC8481">
    <w:name w:val="D3E9626C0E9B4E68BDF5850200BC8481"/>
    <w:rsid w:val="00BE6E9B"/>
  </w:style>
  <w:style w:type="paragraph" w:customStyle="1" w:styleId="FE88F2858A374600810A9FBD6D0C2900">
    <w:name w:val="FE88F2858A374600810A9FBD6D0C2900"/>
    <w:rsid w:val="00F21398"/>
  </w:style>
  <w:style w:type="paragraph" w:customStyle="1" w:styleId="0E8DB3F2A1D5470AAEBDFD3B829BFBA3">
    <w:name w:val="0E8DB3F2A1D5470AAEBDFD3B829BFBA3"/>
    <w:rsid w:val="004662CC"/>
  </w:style>
  <w:style w:type="paragraph" w:customStyle="1" w:styleId="0C8AA3C2EDAA46C6ADCCED2443021F70">
    <w:name w:val="0C8AA3C2EDAA46C6ADCCED2443021F70"/>
    <w:rsid w:val="004662CC"/>
  </w:style>
  <w:style w:type="paragraph" w:customStyle="1" w:styleId="01A73056FC0042C48C08D9EB0DA2B3CE">
    <w:name w:val="01A73056FC0042C48C08D9EB0DA2B3CE"/>
    <w:rsid w:val="004662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29D49-340E-4B03-93D2-5CDE73468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Partnerprofil Final2.dotx</Template>
  <TotalTime>0</TotalTime>
  <Pages>5</Pages>
  <Words>630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Thomann</dc:creator>
  <cp:keywords/>
  <dc:description/>
  <cp:lastModifiedBy>Laura Geisslinger</cp:lastModifiedBy>
  <cp:revision>2</cp:revision>
  <cp:lastPrinted>2018-01-30T09:40:00Z</cp:lastPrinted>
  <dcterms:created xsi:type="dcterms:W3CDTF">2019-09-09T10:17:00Z</dcterms:created>
  <dcterms:modified xsi:type="dcterms:W3CDTF">2019-09-09T10:17:00Z</dcterms:modified>
</cp:coreProperties>
</file>